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9DAEB" w14:textId="057C0788" w:rsidR="00A7543B" w:rsidRDefault="0060369A" w:rsidP="0036624C">
      <w:pPr>
        <w:pStyle w:val="Header"/>
        <w:tabs>
          <w:tab w:val="clear" w:pos="4153"/>
          <w:tab w:val="clear" w:pos="8306"/>
        </w:tabs>
        <w:ind w:left="720" w:hanging="72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0" allowOverlap="1" wp14:anchorId="1B570612" wp14:editId="38D8ABD4">
                <wp:simplePos x="0" y="0"/>
                <wp:positionH relativeFrom="column">
                  <wp:posOffset>1837690</wp:posOffset>
                </wp:positionH>
                <wp:positionV relativeFrom="paragraph">
                  <wp:posOffset>-358140</wp:posOffset>
                </wp:positionV>
                <wp:extent cx="3749040" cy="819150"/>
                <wp:effectExtent l="0" t="0" r="3810" b="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904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198E4D" w14:textId="78D6E5D6" w:rsidR="00A7543B" w:rsidRPr="0060369A" w:rsidRDefault="00A7543B">
                            <w:pPr>
                              <w:pStyle w:val="BodyText3"/>
                              <w:spacing w:before="120" w:after="120"/>
                              <w:rPr>
                                <w:rFonts w:ascii="Arial" w:hAnsi="Arial" w:cs="Arial"/>
                              </w:rPr>
                            </w:pPr>
                            <w:r w:rsidRPr="0060369A">
                              <w:rPr>
                                <w:rFonts w:ascii="Arial" w:hAnsi="Arial" w:cs="Arial"/>
                              </w:rPr>
                              <w:t>RECURRING GRANT OVER £10,000</w:t>
                            </w:r>
                            <w:r w:rsidRPr="0060369A">
                              <w:rPr>
                                <w:rFonts w:ascii="Arial" w:hAnsi="Arial" w:cs="Arial"/>
                              </w:rPr>
                              <w:br/>
                            </w:r>
                            <w:r w:rsidR="009B32DB" w:rsidRPr="0060369A">
                              <w:rPr>
                                <w:rFonts w:ascii="Arial" w:hAnsi="Arial" w:cs="Arial"/>
                              </w:rPr>
                              <w:t xml:space="preserve">ANNUAL </w:t>
                            </w:r>
                            <w:r w:rsidRPr="0060369A">
                              <w:rPr>
                                <w:rFonts w:ascii="Arial" w:hAnsi="Arial" w:cs="Arial"/>
                              </w:rPr>
                              <w:t xml:space="preserve">MONITORING FORM </w:t>
                            </w:r>
                            <w:r w:rsidR="0060369A" w:rsidRPr="0060369A">
                              <w:rPr>
                                <w:rFonts w:ascii="Arial" w:hAnsi="Arial" w:cs="Arial"/>
                              </w:rPr>
                              <w:t>&amp;</w:t>
                            </w:r>
                            <w:r w:rsidRPr="0060369A">
                              <w:rPr>
                                <w:rFonts w:ascii="Arial" w:hAnsi="Arial" w:cs="Arial"/>
                              </w:rPr>
                              <w:t xml:space="preserve"> FORWARD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 w14:anchorId="2786B017">
              <v:shapetype id="_x0000_t202" coordsize="21600,21600" o:spt="202" path="m,l,21600r21600,l21600,xe" w14:anchorId="1B570612">
                <v:stroke joinstyle="miter"/>
                <v:path gradientshapeok="t" o:connecttype="rect"/>
              </v:shapetype>
              <v:shape id="Text Box 3" style="position:absolute;left:0;text-align:left;margin-left:144.7pt;margin-top:-28.2pt;width:295.2pt;height:64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o:allowincell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">
                <v:textbox>
                  <w:txbxContent>
                    <w:p w:rsidRPr="0060369A" w:rsidR="00A7543B" w:rsidRDefault="00A7543B" w14:paraId="025C29DB" w14:textId="78D6E5D6">
                      <w:pPr>
                        <w:pStyle w:val="BodyText3"/>
                        <w:spacing w:before="120" w:after="120"/>
                        <w:rPr>
                          <w:rFonts w:ascii="Arial" w:hAnsi="Arial" w:cs="Arial"/>
                        </w:rPr>
                      </w:pPr>
                      <w:r w:rsidRPr="0060369A">
                        <w:rPr>
                          <w:rFonts w:ascii="Arial" w:hAnsi="Arial" w:cs="Arial"/>
                        </w:rPr>
                        <w:t>RECURRING GRANT OVER £10,000</w:t>
                      </w:r>
                      <w:r w:rsidRPr="0060369A">
                        <w:rPr>
                          <w:rFonts w:ascii="Arial" w:hAnsi="Arial" w:cs="Arial"/>
                        </w:rPr>
                        <w:br/>
                      </w:r>
                      <w:r w:rsidRPr="0060369A" w:rsidR="009B32DB">
                        <w:rPr>
                          <w:rFonts w:ascii="Arial" w:hAnsi="Arial" w:cs="Arial"/>
                        </w:rPr>
                        <w:t xml:space="preserve">ANNUAL </w:t>
                      </w:r>
                      <w:r w:rsidRPr="0060369A">
                        <w:rPr>
                          <w:rFonts w:ascii="Arial" w:hAnsi="Arial" w:cs="Arial"/>
                        </w:rPr>
                        <w:t xml:space="preserve">MONITORING FORM </w:t>
                      </w:r>
                      <w:r w:rsidRPr="0060369A" w:rsidR="0060369A">
                        <w:rPr>
                          <w:rFonts w:ascii="Arial" w:hAnsi="Arial" w:cs="Arial"/>
                        </w:rPr>
                        <w:t>&amp;</w:t>
                      </w:r>
                      <w:r w:rsidRPr="0060369A">
                        <w:rPr>
                          <w:rFonts w:ascii="Arial" w:hAnsi="Arial" w:cs="Arial"/>
                        </w:rPr>
                        <w:t xml:space="preserve"> FORWARD PLAN</w:t>
                      </w:r>
                    </w:p>
                  </w:txbxContent>
                </v:textbox>
              </v:shape>
            </w:pict>
          </mc:Fallback>
        </mc:AlternateContent>
      </w:r>
      <w:r w:rsidR="00A51BCD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067D3AB5" wp14:editId="581D31AE">
                <wp:simplePos x="0" y="0"/>
                <wp:positionH relativeFrom="column">
                  <wp:posOffset>-171450</wp:posOffset>
                </wp:positionH>
                <wp:positionV relativeFrom="paragraph">
                  <wp:posOffset>-445770</wp:posOffset>
                </wp:positionV>
                <wp:extent cx="1918335" cy="88011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8335" cy="880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2A6659" w14:textId="57EF1F4A" w:rsidR="00A7543B" w:rsidRDefault="0060369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9044E2" wp14:editId="5CB38D36">
                                  <wp:extent cx="1735455" cy="788670"/>
                                  <wp:effectExtent l="0" t="0" r="0" b="0"/>
                                  <wp:docPr id="484698635" name="Picture 2" descr="A blue and red 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84698635" name="Picture 2" descr="A blue and red logo&#10;&#10;Description automatically generated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5455" cy="7886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 w14:anchorId="126DFD15">
              <v:shape id="Text Box 2" style="position:absolute;left:0;text-align:left;margin-left:-13.5pt;margin-top:-35.1pt;width:151.05pt;height:6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o:allowincell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" w14:anchorId="067D3AB5">
                <v:textbox>
                  <w:txbxContent>
                    <w:p w:rsidR="00A7543B" w:rsidRDefault="0060369A" w14:paraId="0A37501D" w14:textId="57EF1F4A">
                      <w:r>
                        <w:rPr>
                          <w:noProof/>
                        </w:rPr>
                        <w:drawing>
                          <wp:inline distT="0" distB="0" distL="0" distR="0" wp14:anchorId="0C9E5262" wp14:editId="5CB38D36">
                            <wp:extent cx="1735455" cy="788670"/>
                            <wp:effectExtent l="0" t="0" r="0" b="0"/>
                            <wp:docPr id="1617767799" name="Picture 2" descr="A blue and red logo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84698635" name="Picture 2" descr="A blue and red logo&#10;&#10;Description automatically generated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35455" cy="7886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399FA9AA" w:rsidRPr="7B056090">
        <w:rPr>
          <w:noProof/>
        </w:rPr>
        <w:t>Red</w:t>
      </w:r>
    </w:p>
    <w:p w14:paraId="5DAB6C7B" w14:textId="510A70AE" w:rsidR="00A7543B" w:rsidRDefault="399FA9AA" w:rsidP="7B056090">
      <w:pPr>
        <w:spacing w:after="120"/>
        <w:jc w:val="center"/>
        <w:rPr>
          <w:b/>
          <w:bCs/>
          <w:sz w:val="28"/>
          <w:szCs w:val="28"/>
        </w:rPr>
      </w:pPr>
      <w:r w:rsidRPr="7B056090">
        <w:rPr>
          <w:b/>
          <w:bCs/>
          <w:sz w:val="28"/>
          <w:szCs w:val="28"/>
        </w:rPr>
        <w:t>Revd Nov 2021</w:t>
      </w:r>
    </w:p>
    <w:p w14:paraId="02EB378F" w14:textId="77777777" w:rsidR="00A7543B" w:rsidRDefault="00A7543B">
      <w:pPr>
        <w:rPr>
          <w:sz w:val="22"/>
        </w:rPr>
      </w:pPr>
    </w:p>
    <w:p w14:paraId="6A89E78D" w14:textId="77777777" w:rsidR="00E97580" w:rsidRDefault="00A51BCD">
      <w:pPr>
        <w:rPr>
          <w:sz w:val="22"/>
        </w:rPr>
      </w:pPr>
      <w:r w:rsidRPr="003F7BB2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6D36830" wp14:editId="07777777">
                <wp:simplePos x="0" y="0"/>
                <wp:positionH relativeFrom="column">
                  <wp:posOffset>-692150</wp:posOffset>
                </wp:positionH>
                <wp:positionV relativeFrom="paragraph">
                  <wp:posOffset>151765</wp:posOffset>
                </wp:positionV>
                <wp:extent cx="365125" cy="8686800"/>
                <wp:effectExtent l="0" t="0" r="0" b="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125" cy="8686800"/>
                        </a:xfrm>
                        <a:prstGeom prst="rect">
                          <a:avLst/>
                        </a:prstGeom>
                        <a:pattFill prst="pct50">
                          <a:fgClr>
                            <a:srgbClr val="F00200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69AE8F8" w14:textId="77777777" w:rsidR="00A7543B" w:rsidRDefault="00A7543B">
                            <w:pPr>
                              <w:pStyle w:val="BodyText2"/>
                              <w:shd w:val="pct20" w:color="auto" w:fill="FFFFFF"/>
                              <w:spacing w:before="120" w:after="120"/>
                              <w:jc w:val="center"/>
                              <w:rPr>
                                <w:smallCaps/>
                                <w:sz w:val="28"/>
                              </w:rPr>
                            </w:pPr>
                            <w:r>
                              <w:rPr>
                                <w:smallCaps/>
                                <w:sz w:val="16"/>
                              </w:rPr>
                              <w:t xml:space="preserve">Office use only:     </w:t>
                            </w:r>
                            <w:r>
                              <w:rPr>
                                <w:smallCaps/>
                                <w:sz w:val="28"/>
                              </w:rPr>
                              <w:t>Forms must be kept for the financial year the claim is made and 6 further years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 w14:anchorId="4175C7FB">
              <v:rect id="Rectangle 4" style="position:absolute;margin-left:-54.5pt;margin-top:11.95pt;width:28.75pt;height:684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8" fillcolor="#f00200" stroked="f" strokeweight="0" w14:anchorId="06D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">
                <v:fill type="pattern" o:title="" r:id="rId13"/>
                <v:textbox style="layout-flow:vertical;mso-layout-flow-alt:bottom-to-top" inset="0,0,0,0">
                  <w:txbxContent>
                    <w:p w:rsidR="00A7543B" w:rsidRDefault="00A7543B" w14:paraId="1630987B" w14:textId="77777777">
                      <w:pPr>
                        <w:pStyle w:val="BodyText2"/>
                        <w:shd w:val="pct20" w:color="auto" w:fill="FFFFFF"/>
                        <w:spacing w:before="120" w:after="120"/>
                        <w:jc w:val="center"/>
                        <w:rPr>
                          <w:smallCaps/>
                          <w:sz w:val="28"/>
                        </w:rPr>
                      </w:pPr>
                      <w:r>
                        <w:rPr>
                          <w:smallCaps/>
                          <w:sz w:val="16"/>
                        </w:rPr>
                        <w:t xml:space="preserve">Office use only:     </w:t>
                      </w:r>
                      <w:r>
                        <w:rPr>
                          <w:smallCaps/>
                          <w:sz w:val="28"/>
                        </w:rPr>
                        <w:t>Forms must be kept for the financial year the claim is made and 6 further years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98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A7543B" w:rsidRPr="00DE02A1" w14:paraId="572B9B54" w14:textId="77777777" w:rsidTr="15DB571C">
        <w:tc>
          <w:tcPr>
            <w:tcW w:w="9889" w:type="dxa"/>
            <w:tcBorders>
              <w:top w:val="single" w:sz="12" w:space="0" w:color="auto"/>
            </w:tcBorders>
            <w:shd w:val="clear" w:color="auto" w:fill="D0CECE" w:themeFill="background2" w:themeFillShade="E6"/>
          </w:tcPr>
          <w:p w14:paraId="01425DAC" w14:textId="05880C1C" w:rsidR="00A7543B" w:rsidRPr="00DE02A1" w:rsidRDefault="00A7543B" w:rsidP="00DE02A1">
            <w:pPr>
              <w:pStyle w:val="ListParagraph"/>
              <w:numPr>
                <w:ilvl w:val="0"/>
                <w:numId w:val="16"/>
              </w:numPr>
              <w:rPr>
                <w:rFonts w:cs="Arial"/>
                <w:b/>
                <w:sz w:val="22"/>
                <w:szCs w:val="22"/>
              </w:rPr>
            </w:pPr>
            <w:r w:rsidRPr="00DE02A1">
              <w:rPr>
                <w:rFonts w:cs="Arial"/>
                <w:b/>
                <w:sz w:val="22"/>
                <w:szCs w:val="22"/>
              </w:rPr>
              <w:t xml:space="preserve">Organisation's </w:t>
            </w:r>
            <w:r w:rsidR="0060369A" w:rsidRPr="00DE02A1">
              <w:rPr>
                <w:rFonts w:cs="Arial"/>
                <w:b/>
                <w:sz w:val="22"/>
                <w:szCs w:val="22"/>
              </w:rPr>
              <w:t>n</w:t>
            </w:r>
            <w:r w:rsidRPr="00DE02A1">
              <w:rPr>
                <w:rFonts w:cs="Arial"/>
                <w:b/>
                <w:sz w:val="22"/>
                <w:szCs w:val="22"/>
              </w:rPr>
              <w:t xml:space="preserve">ame </w:t>
            </w:r>
            <w:r w:rsidR="0060369A" w:rsidRPr="00DE02A1">
              <w:rPr>
                <w:rFonts w:cs="Arial"/>
                <w:b/>
                <w:sz w:val="22"/>
                <w:szCs w:val="22"/>
              </w:rPr>
              <w:t>a</w:t>
            </w:r>
            <w:r w:rsidR="00727810" w:rsidRPr="00DE02A1">
              <w:rPr>
                <w:rFonts w:cs="Arial"/>
                <w:b/>
                <w:sz w:val="22"/>
                <w:szCs w:val="22"/>
              </w:rPr>
              <w:t xml:space="preserve">nd </w:t>
            </w:r>
            <w:r w:rsidR="0060369A" w:rsidRPr="00DE02A1">
              <w:rPr>
                <w:rFonts w:cs="Arial"/>
                <w:b/>
                <w:sz w:val="22"/>
                <w:szCs w:val="22"/>
              </w:rPr>
              <w:t>c</w:t>
            </w:r>
            <w:r w:rsidRPr="00DE02A1">
              <w:rPr>
                <w:rFonts w:cs="Arial"/>
                <w:b/>
                <w:sz w:val="22"/>
                <w:szCs w:val="22"/>
              </w:rPr>
              <w:t xml:space="preserve">ontact </w:t>
            </w:r>
            <w:r w:rsidR="0060369A" w:rsidRPr="00DE02A1">
              <w:rPr>
                <w:rFonts w:cs="Arial"/>
                <w:b/>
                <w:sz w:val="22"/>
                <w:szCs w:val="22"/>
              </w:rPr>
              <w:t>d</w:t>
            </w:r>
            <w:r w:rsidRPr="00DE02A1">
              <w:rPr>
                <w:rFonts w:cs="Arial"/>
                <w:b/>
                <w:sz w:val="22"/>
                <w:szCs w:val="22"/>
              </w:rPr>
              <w:t>etails</w:t>
            </w:r>
            <w:r w:rsidR="00727810" w:rsidRPr="00DE02A1">
              <w:rPr>
                <w:rFonts w:cs="Arial"/>
                <w:b/>
                <w:sz w:val="22"/>
                <w:szCs w:val="22"/>
              </w:rPr>
              <w:t>:</w:t>
            </w:r>
          </w:p>
        </w:tc>
      </w:tr>
      <w:tr w:rsidR="00A7543B" w:rsidRPr="00DE02A1" w14:paraId="6A05A809" w14:textId="77777777" w:rsidTr="15DB571C">
        <w:tc>
          <w:tcPr>
            <w:tcW w:w="9889" w:type="dxa"/>
          </w:tcPr>
          <w:p w14:paraId="5A39BBE3" w14:textId="77777777" w:rsidR="00A7543B" w:rsidRPr="00DE02A1" w:rsidRDefault="00A7543B">
            <w:pPr>
              <w:rPr>
                <w:rFonts w:cs="Arial"/>
                <w:sz w:val="22"/>
                <w:szCs w:val="22"/>
              </w:rPr>
            </w:pPr>
          </w:p>
          <w:p w14:paraId="41C8F396" w14:textId="77777777" w:rsidR="00A7543B" w:rsidRPr="00DE02A1" w:rsidRDefault="00A7543B">
            <w:pPr>
              <w:rPr>
                <w:rFonts w:cs="Arial"/>
                <w:sz w:val="22"/>
                <w:szCs w:val="22"/>
              </w:rPr>
            </w:pPr>
          </w:p>
          <w:p w14:paraId="72A3D3EC" w14:textId="77777777" w:rsidR="00A7543B" w:rsidRPr="00DE02A1" w:rsidRDefault="00A7543B">
            <w:pPr>
              <w:rPr>
                <w:rFonts w:cs="Arial"/>
                <w:sz w:val="22"/>
                <w:szCs w:val="22"/>
              </w:rPr>
            </w:pPr>
          </w:p>
          <w:p w14:paraId="0D0B940D" w14:textId="4C13EC91" w:rsidR="00A7543B" w:rsidRPr="00DE02A1" w:rsidRDefault="00A7543B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0E27B00A" w14:textId="77777777" w:rsidR="00D95853" w:rsidRPr="00DE02A1" w:rsidRDefault="00D95853" w:rsidP="00D95853">
      <w:pPr>
        <w:rPr>
          <w:rFonts w:cs="Arial"/>
          <w:sz w:val="22"/>
          <w:szCs w:val="22"/>
        </w:rPr>
      </w:pPr>
    </w:p>
    <w:tbl>
      <w:tblPr>
        <w:tblW w:w="97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62"/>
        <w:gridCol w:w="930"/>
        <w:gridCol w:w="2361"/>
        <w:gridCol w:w="857"/>
        <w:gridCol w:w="2661"/>
      </w:tblGrid>
      <w:tr w:rsidR="0060369A" w:rsidRPr="00DE02A1" w14:paraId="6A8A634E" w14:textId="77777777" w:rsidTr="15DB571C">
        <w:tc>
          <w:tcPr>
            <w:tcW w:w="29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A8B8D67" w14:textId="3BD8CFAB" w:rsidR="0060369A" w:rsidRPr="00DE02A1" w:rsidRDefault="0060369A" w:rsidP="00DE02A1">
            <w:pPr>
              <w:pStyle w:val="ListParagraph"/>
              <w:numPr>
                <w:ilvl w:val="0"/>
                <w:numId w:val="16"/>
              </w:numPr>
              <w:tabs>
                <w:tab w:val="left" w:pos="3686"/>
                <w:tab w:val="left" w:pos="6096"/>
                <w:tab w:val="left" w:pos="6521"/>
              </w:tabs>
              <w:rPr>
                <w:rFonts w:cs="Arial"/>
                <w:b/>
                <w:sz w:val="22"/>
                <w:szCs w:val="22"/>
              </w:rPr>
            </w:pPr>
            <w:r w:rsidRPr="00DE02A1">
              <w:rPr>
                <w:rFonts w:cs="Arial"/>
                <w:b/>
                <w:sz w:val="22"/>
                <w:szCs w:val="22"/>
              </w:rPr>
              <w:t xml:space="preserve">Monitoring period:    </w:t>
            </w:r>
            <w:r w:rsidRPr="00DE02A1">
              <w:rPr>
                <w:rFonts w:cs="Arial"/>
                <w:b/>
                <w:sz w:val="22"/>
                <w:szCs w:val="22"/>
              </w:rPr>
              <w:tab/>
            </w:r>
          </w:p>
        </w:tc>
        <w:tc>
          <w:tcPr>
            <w:tcW w:w="93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D0CECE" w:themeFill="background2" w:themeFillShade="E6"/>
          </w:tcPr>
          <w:p w14:paraId="35F53D2B" w14:textId="77777777" w:rsidR="0060369A" w:rsidRPr="00DE02A1" w:rsidRDefault="0060369A" w:rsidP="00BC0818">
            <w:pPr>
              <w:tabs>
                <w:tab w:val="left" w:pos="3686"/>
                <w:tab w:val="left" w:pos="6096"/>
                <w:tab w:val="left" w:pos="6521"/>
              </w:tabs>
              <w:ind w:left="567" w:hanging="567"/>
              <w:rPr>
                <w:rFonts w:cs="Arial"/>
                <w:b/>
                <w:sz w:val="22"/>
                <w:szCs w:val="22"/>
              </w:rPr>
            </w:pPr>
            <w:r w:rsidRPr="00DE02A1">
              <w:rPr>
                <w:rFonts w:cs="Arial"/>
                <w:b/>
                <w:sz w:val="22"/>
                <w:szCs w:val="22"/>
              </w:rPr>
              <w:t>From:</w:t>
            </w:r>
          </w:p>
        </w:tc>
        <w:tc>
          <w:tcPr>
            <w:tcW w:w="23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0061E4C" w14:textId="77777777" w:rsidR="0060369A" w:rsidRPr="00DE02A1" w:rsidRDefault="0060369A" w:rsidP="00BC0818">
            <w:pPr>
              <w:tabs>
                <w:tab w:val="left" w:pos="3686"/>
                <w:tab w:val="left" w:pos="6096"/>
                <w:tab w:val="left" w:pos="6521"/>
              </w:tabs>
              <w:ind w:left="567" w:hanging="567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857" w:type="dxa"/>
            <w:shd w:val="clear" w:color="auto" w:fill="D0CECE" w:themeFill="background2" w:themeFillShade="E6"/>
          </w:tcPr>
          <w:p w14:paraId="083A94F9" w14:textId="77777777" w:rsidR="0060369A" w:rsidRPr="00DE02A1" w:rsidRDefault="0060369A" w:rsidP="00BC0818">
            <w:pPr>
              <w:tabs>
                <w:tab w:val="left" w:pos="3686"/>
                <w:tab w:val="left" w:pos="6096"/>
                <w:tab w:val="left" w:pos="6521"/>
              </w:tabs>
              <w:ind w:left="567" w:hanging="567"/>
              <w:rPr>
                <w:rFonts w:cs="Arial"/>
                <w:b/>
                <w:sz w:val="22"/>
                <w:szCs w:val="22"/>
              </w:rPr>
            </w:pPr>
            <w:r w:rsidRPr="00DE02A1">
              <w:rPr>
                <w:rFonts w:cs="Arial"/>
                <w:b/>
                <w:sz w:val="22"/>
                <w:szCs w:val="22"/>
              </w:rPr>
              <w:t>To:</w:t>
            </w:r>
          </w:p>
        </w:tc>
        <w:tc>
          <w:tcPr>
            <w:tcW w:w="266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4EAFD9C" w14:textId="77777777" w:rsidR="0060369A" w:rsidRPr="00DE02A1" w:rsidRDefault="0060369A" w:rsidP="00BC0818">
            <w:pPr>
              <w:tabs>
                <w:tab w:val="left" w:pos="3686"/>
                <w:tab w:val="left" w:pos="6096"/>
                <w:tab w:val="left" w:pos="6521"/>
              </w:tabs>
              <w:ind w:left="567" w:hanging="567"/>
              <w:rPr>
                <w:rFonts w:cs="Arial"/>
                <w:b/>
                <w:sz w:val="22"/>
                <w:szCs w:val="22"/>
              </w:rPr>
            </w:pPr>
          </w:p>
        </w:tc>
      </w:tr>
    </w:tbl>
    <w:p w14:paraId="4B94D5A5" w14:textId="77777777" w:rsidR="00797176" w:rsidRPr="00DE02A1" w:rsidRDefault="00797176">
      <w:pPr>
        <w:rPr>
          <w:rFonts w:cs="Arial"/>
          <w:sz w:val="22"/>
          <w:szCs w:val="22"/>
        </w:rPr>
      </w:pPr>
    </w:p>
    <w:tbl>
      <w:tblPr>
        <w:tblW w:w="98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797176" w:rsidRPr="00DE02A1" w14:paraId="608F8895" w14:textId="77777777" w:rsidTr="15DB571C">
        <w:tc>
          <w:tcPr>
            <w:tcW w:w="9889" w:type="dxa"/>
            <w:shd w:val="clear" w:color="auto" w:fill="D0CECE" w:themeFill="background2" w:themeFillShade="E6"/>
          </w:tcPr>
          <w:p w14:paraId="3E609AB0" w14:textId="1CAB0692" w:rsidR="00797176" w:rsidRPr="00DE02A1" w:rsidRDefault="00797176" w:rsidP="00DE02A1">
            <w:pPr>
              <w:pStyle w:val="ListParagraph"/>
              <w:numPr>
                <w:ilvl w:val="0"/>
                <w:numId w:val="16"/>
              </w:numPr>
              <w:rPr>
                <w:rFonts w:cs="Arial"/>
                <w:b/>
                <w:sz w:val="22"/>
                <w:szCs w:val="22"/>
              </w:rPr>
            </w:pPr>
            <w:r w:rsidRPr="00DE02A1">
              <w:rPr>
                <w:rFonts w:cs="Arial"/>
                <w:b/>
                <w:color w:val="000000"/>
                <w:sz w:val="22"/>
                <w:szCs w:val="22"/>
              </w:rPr>
              <w:t xml:space="preserve">Briefly </w:t>
            </w:r>
            <w:r w:rsidR="0060369A" w:rsidRPr="00DE02A1">
              <w:rPr>
                <w:rFonts w:cs="Arial"/>
                <w:b/>
                <w:color w:val="000000"/>
                <w:sz w:val="22"/>
                <w:szCs w:val="22"/>
              </w:rPr>
              <w:t>explain what mutually agreed responsibilities have been achieved, and any that haven’t, providing further information as necessary.</w:t>
            </w:r>
          </w:p>
        </w:tc>
      </w:tr>
      <w:tr w:rsidR="00797176" w:rsidRPr="00DE02A1" w14:paraId="3DEEC669" w14:textId="77777777" w:rsidTr="15DB571C">
        <w:tc>
          <w:tcPr>
            <w:tcW w:w="9889" w:type="dxa"/>
          </w:tcPr>
          <w:p w14:paraId="3656B9AB" w14:textId="77777777" w:rsidR="00797176" w:rsidRPr="00DE02A1" w:rsidRDefault="00797176" w:rsidP="009978BB">
            <w:pPr>
              <w:rPr>
                <w:rFonts w:cs="Arial"/>
                <w:sz w:val="22"/>
                <w:szCs w:val="22"/>
              </w:rPr>
            </w:pPr>
          </w:p>
          <w:p w14:paraId="45FB0818" w14:textId="77777777" w:rsidR="00797176" w:rsidRPr="00DE02A1" w:rsidRDefault="00797176" w:rsidP="009978BB">
            <w:pPr>
              <w:rPr>
                <w:rFonts w:cs="Arial"/>
                <w:sz w:val="22"/>
                <w:szCs w:val="22"/>
              </w:rPr>
            </w:pPr>
          </w:p>
          <w:p w14:paraId="049F31CB" w14:textId="77777777" w:rsidR="00797176" w:rsidRPr="00DE02A1" w:rsidRDefault="00797176" w:rsidP="009978BB">
            <w:pPr>
              <w:rPr>
                <w:rFonts w:cs="Arial"/>
                <w:sz w:val="22"/>
                <w:szCs w:val="22"/>
              </w:rPr>
            </w:pPr>
          </w:p>
          <w:p w14:paraId="53128261" w14:textId="77777777" w:rsidR="00797176" w:rsidRPr="00DE02A1" w:rsidRDefault="00797176" w:rsidP="009978BB">
            <w:pPr>
              <w:rPr>
                <w:rFonts w:cs="Arial"/>
                <w:sz w:val="22"/>
                <w:szCs w:val="22"/>
              </w:rPr>
            </w:pPr>
          </w:p>
          <w:p w14:paraId="62486C05" w14:textId="77777777" w:rsidR="00797176" w:rsidRPr="00DE02A1" w:rsidRDefault="00797176" w:rsidP="009978BB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  <w:szCs w:val="22"/>
              </w:rPr>
            </w:pPr>
          </w:p>
          <w:p w14:paraId="4101652C" w14:textId="77777777" w:rsidR="00797176" w:rsidRPr="00DE02A1" w:rsidRDefault="00797176" w:rsidP="009978BB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4B99056E" w14:textId="77777777" w:rsidR="00066A95" w:rsidRPr="00DE02A1" w:rsidRDefault="00066A95">
      <w:pPr>
        <w:rPr>
          <w:rFonts w:cs="Arial"/>
          <w:sz w:val="22"/>
          <w:szCs w:val="22"/>
        </w:rPr>
      </w:pPr>
    </w:p>
    <w:tbl>
      <w:tblPr>
        <w:tblW w:w="98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5953"/>
      </w:tblGrid>
      <w:tr w:rsidR="00917D2D" w:rsidRPr="00DE02A1" w14:paraId="1347F30F" w14:textId="77777777" w:rsidTr="00A8114E">
        <w:tc>
          <w:tcPr>
            <w:tcW w:w="3936" w:type="dxa"/>
            <w:tcBorders>
              <w:top w:val="single" w:sz="12" w:space="0" w:color="auto"/>
            </w:tcBorders>
            <w:shd w:val="clear" w:color="auto" w:fill="D0CECE" w:themeFill="background2" w:themeFillShade="E6"/>
          </w:tcPr>
          <w:p w14:paraId="16B92BB3" w14:textId="4684F704" w:rsidR="00917D2D" w:rsidRPr="00DE02A1" w:rsidRDefault="00917D2D" w:rsidP="00DE02A1">
            <w:pPr>
              <w:pStyle w:val="ListParagraph"/>
              <w:numPr>
                <w:ilvl w:val="0"/>
                <w:numId w:val="16"/>
              </w:numPr>
              <w:tabs>
                <w:tab w:val="left" w:pos="1660"/>
                <w:tab w:val="left" w:pos="2460"/>
              </w:tabs>
              <w:rPr>
                <w:rFonts w:cs="Arial"/>
                <w:b/>
                <w:sz w:val="22"/>
                <w:szCs w:val="22"/>
              </w:rPr>
            </w:pPr>
            <w:r w:rsidRPr="00DE02A1">
              <w:rPr>
                <w:rFonts w:cs="Arial"/>
                <w:b/>
                <w:sz w:val="22"/>
                <w:szCs w:val="22"/>
              </w:rPr>
              <w:t>Amount Of Grant Received:</w:t>
            </w:r>
          </w:p>
        </w:tc>
        <w:tc>
          <w:tcPr>
            <w:tcW w:w="595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A0F28DD" w14:textId="77777777" w:rsidR="00917D2D" w:rsidRPr="00DE02A1" w:rsidRDefault="00917D2D" w:rsidP="00E97580">
            <w:pPr>
              <w:tabs>
                <w:tab w:val="left" w:pos="1660"/>
                <w:tab w:val="left" w:pos="2460"/>
              </w:tabs>
              <w:ind w:left="567" w:hanging="567"/>
              <w:rPr>
                <w:rFonts w:cs="Arial"/>
                <w:b/>
                <w:color w:val="FF0000"/>
                <w:sz w:val="22"/>
                <w:szCs w:val="22"/>
              </w:rPr>
            </w:pPr>
            <w:r w:rsidRPr="00DE02A1">
              <w:rPr>
                <w:rFonts w:cs="Arial"/>
                <w:b/>
                <w:sz w:val="22"/>
                <w:szCs w:val="22"/>
              </w:rPr>
              <w:t>£</w:t>
            </w:r>
          </w:p>
        </w:tc>
      </w:tr>
    </w:tbl>
    <w:p w14:paraId="1299C43A" w14:textId="77777777" w:rsidR="00917D2D" w:rsidRPr="00DE02A1" w:rsidRDefault="00917D2D">
      <w:pPr>
        <w:rPr>
          <w:rFonts w:cs="Arial"/>
          <w:sz w:val="22"/>
          <w:szCs w:val="22"/>
        </w:rPr>
      </w:pPr>
    </w:p>
    <w:tbl>
      <w:tblPr>
        <w:tblW w:w="98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A7543B" w:rsidRPr="00DE02A1" w14:paraId="4EA2BB9E" w14:textId="77777777" w:rsidTr="15DB571C">
        <w:tc>
          <w:tcPr>
            <w:tcW w:w="9889" w:type="dxa"/>
            <w:tcBorders>
              <w:bottom w:val="nil"/>
            </w:tcBorders>
            <w:shd w:val="clear" w:color="auto" w:fill="D0CECE" w:themeFill="background2" w:themeFillShade="E6"/>
          </w:tcPr>
          <w:p w14:paraId="4F6B08BE" w14:textId="6F30B17C" w:rsidR="00A7543B" w:rsidRPr="00DE02A1" w:rsidRDefault="00DE02A1" w:rsidP="00E97580">
            <w:pPr>
              <w:ind w:left="567" w:hanging="567"/>
              <w:rPr>
                <w:rFonts w:cs="Arial"/>
                <w:b/>
                <w:color w:val="000000"/>
                <w:sz w:val="22"/>
                <w:szCs w:val="22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 xml:space="preserve">4.1    </w:t>
            </w:r>
            <w:r w:rsidR="00A7543B" w:rsidRPr="00DE02A1">
              <w:rPr>
                <w:rFonts w:cs="Arial"/>
                <w:b/>
                <w:color w:val="000000"/>
                <w:sz w:val="22"/>
                <w:szCs w:val="22"/>
              </w:rPr>
              <w:t xml:space="preserve">Confirm Service Monitoring Officer </w:t>
            </w:r>
            <w:r w:rsidR="0060369A" w:rsidRPr="00DE02A1">
              <w:rPr>
                <w:rFonts w:cs="Arial"/>
                <w:b/>
                <w:color w:val="000000"/>
                <w:sz w:val="22"/>
                <w:szCs w:val="22"/>
              </w:rPr>
              <w:t>has received the most recent annual accounts and</w:t>
            </w:r>
            <w:r>
              <w:rPr>
                <w:rFonts w:cs="Arial"/>
                <w:b/>
                <w:color w:val="000000"/>
                <w:sz w:val="22"/>
                <w:szCs w:val="22"/>
              </w:rPr>
              <w:t xml:space="preserve"> </w:t>
            </w:r>
            <w:r w:rsidR="0060369A" w:rsidRPr="00DE02A1">
              <w:rPr>
                <w:rFonts w:cs="Arial"/>
                <w:b/>
                <w:color w:val="000000"/>
                <w:sz w:val="22"/>
                <w:szCs w:val="22"/>
              </w:rPr>
              <w:t>that they have been checked by Finance. Results of discussion of any outstanding issues during monitoring should be noted below.</w:t>
            </w:r>
          </w:p>
        </w:tc>
      </w:tr>
      <w:tr w:rsidR="00A7543B" w:rsidRPr="00DE02A1" w14:paraId="4DDBEF00" w14:textId="77777777" w:rsidTr="15DB571C">
        <w:tc>
          <w:tcPr>
            <w:tcW w:w="9889" w:type="dxa"/>
          </w:tcPr>
          <w:p w14:paraId="3461D779" w14:textId="77777777" w:rsidR="00A7543B" w:rsidRPr="00DE02A1" w:rsidRDefault="00A7543B">
            <w:pPr>
              <w:rPr>
                <w:rFonts w:cs="Arial"/>
                <w:sz w:val="22"/>
                <w:szCs w:val="22"/>
              </w:rPr>
            </w:pPr>
          </w:p>
          <w:p w14:paraId="3CF2D8B6" w14:textId="77777777" w:rsidR="00E97580" w:rsidRPr="00DE02A1" w:rsidRDefault="00E97580">
            <w:pPr>
              <w:rPr>
                <w:rFonts w:cs="Arial"/>
                <w:sz w:val="22"/>
                <w:szCs w:val="22"/>
              </w:rPr>
            </w:pPr>
          </w:p>
          <w:p w14:paraId="0FB78278" w14:textId="77777777" w:rsidR="00DD6DEE" w:rsidRPr="00DE02A1" w:rsidRDefault="00DD6DEE">
            <w:pPr>
              <w:rPr>
                <w:rFonts w:cs="Arial"/>
                <w:sz w:val="22"/>
                <w:szCs w:val="22"/>
              </w:rPr>
            </w:pPr>
          </w:p>
          <w:p w14:paraId="0562CB0E" w14:textId="77777777" w:rsidR="00F8332C" w:rsidRPr="00DE02A1" w:rsidRDefault="00F8332C">
            <w:pPr>
              <w:rPr>
                <w:rFonts w:cs="Arial"/>
                <w:sz w:val="22"/>
                <w:szCs w:val="22"/>
              </w:rPr>
            </w:pPr>
          </w:p>
          <w:p w14:paraId="34CE0A41" w14:textId="77777777" w:rsidR="00DD6DEE" w:rsidRPr="00DE02A1" w:rsidRDefault="00DD6DEE">
            <w:pPr>
              <w:rPr>
                <w:rFonts w:cs="Arial"/>
                <w:sz w:val="22"/>
                <w:szCs w:val="22"/>
              </w:rPr>
            </w:pPr>
          </w:p>
          <w:p w14:paraId="62EBF3C5" w14:textId="77777777" w:rsidR="00A7543B" w:rsidRPr="00DE02A1" w:rsidRDefault="00A7543B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 w:val="22"/>
                <w:szCs w:val="22"/>
              </w:rPr>
            </w:pPr>
          </w:p>
          <w:p w14:paraId="6D98A12B" w14:textId="77777777" w:rsidR="00A7543B" w:rsidRPr="00DE02A1" w:rsidRDefault="00A7543B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2946DB82" w14:textId="77777777" w:rsidR="00D95853" w:rsidRPr="00DE02A1" w:rsidRDefault="00D95853" w:rsidP="00D95853">
      <w:pPr>
        <w:rPr>
          <w:rFonts w:cs="Arial"/>
          <w:sz w:val="22"/>
          <w:szCs w:val="22"/>
        </w:rPr>
      </w:pPr>
    </w:p>
    <w:tbl>
      <w:tblPr>
        <w:tblW w:w="98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05"/>
        <w:gridCol w:w="1985"/>
      </w:tblGrid>
      <w:tr w:rsidR="00D06C59" w:rsidRPr="00DE02A1" w14:paraId="252C95C5" w14:textId="77777777" w:rsidTr="5F7D6494">
        <w:tc>
          <w:tcPr>
            <w:tcW w:w="7905" w:type="dxa"/>
            <w:tcBorders>
              <w:bottom w:val="single" w:sz="12" w:space="0" w:color="auto"/>
            </w:tcBorders>
            <w:shd w:val="clear" w:color="auto" w:fill="D0CECE" w:themeFill="background2" w:themeFillShade="E6"/>
          </w:tcPr>
          <w:p w14:paraId="437B9732" w14:textId="3E5DB630" w:rsidR="00D06C59" w:rsidRPr="00DE02A1" w:rsidRDefault="00985FFB" w:rsidP="001F3575">
            <w:pPr>
              <w:ind w:left="567" w:hanging="567"/>
              <w:rPr>
                <w:rFonts w:cs="Arial"/>
                <w:b/>
                <w:color w:val="000000"/>
                <w:sz w:val="22"/>
                <w:szCs w:val="22"/>
              </w:rPr>
            </w:pPr>
            <w:r w:rsidRPr="00DE02A1">
              <w:rPr>
                <w:rFonts w:cs="Arial"/>
                <w:b/>
                <w:color w:val="000000"/>
                <w:sz w:val="22"/>
                <w:szCs w:val="22"/>
              </w:rPr>
              <w:t>4</w:t>
            </w:r>
            <w:r w:rsidR="00DD6DEE" w:rsidRPr="00DE02A1">
              <w:rPr>
                <w:rFonts w:cs="Arial"/>
                <w:b/>
                <w:color w:val="000000"/>
                <w:sz w:val="22"/>
                <w:szCs w:val="22"/>
              </w:rPr>
              <w:t>.2</w:t>
            </w:r>
            <w:r w:rsidR="00D06C59" w:rsidRPr="00DE02A1">
              <w:rPr>
                <w:rFonts w:cs="Arial"/>
                <w:b/>
                <w:color w:val="000000"/>
                <w:sz w:val="22"/>
                <w:szCs w:val="22"/>
              </w:rPr>
              <w:tab/>
              <w:t xml:space="preserve">If a </w:t>
            </w:r>
            <w:r w:rsidR="0060369A" w:rsidRPr="00DE02A1">
              <w:rPr>
                <w:rFonts w:cs="Arial"/>
                <w:b/>
                <w:color w:val="000000"/>
                <w:sz w:val="22"/>
                <w:szCs w:val="22"/>
              </w:rPr>
              <w:t>c</w:t>
            </w:r>
            <w:r w:rsidR="00D06C59" w:rsidRPr="00DE02A1">
              <w:rPr>
                <w:rFonts w:cs="Arial"/>
                <w:b/>
                <w:color w:val="000000"/>
                <w:sz w:val="22"/>
                <w:szCs w:val="22"/>
              </w:rPr>
              <w:t xml:space="preserve">harity, has the </w:t>
            </w:r>
            <w:r w:rsidR="0060369A" w:rsidRPr="00DE02A1">
              <w:rPr>
                <w:rFonts w:cs="Arial"/>
                <w:b/>
                <w:color w:val="000000"/>
                <w:sz w:val="22"/>
                <w:szCs w:val="22"/>
              </w:rPr>
              <w:t>o</w:t>
            </w:r>
            <w:r w:rsidR="00D06C59" w:rsidRPr="00DE02A1">
              <w:rPr>
                <w:rFonts w:cs="Arial"/>
                <w:b/>
                <w:color w:val="000000"/>
                <w:sz w:val="22"/>
                <w:szCs w:val="22"/>
              </w:rPr>
              <w:t xml:space="preserve">rganisation complied with </w:t>
            </w:r>
            <w:r w:rsidR="00DD6DEE" w:rsidRPr="00DE02A1">
              <w:rPr>
                <w:rFonts w:cs="Arial"/>
                <w:b/>
                <w:color w:val="000000"/>
                <w:sz w:val="22"/>
                <w:szCs w:val="22"/>
              </w:rPr>
              <w:t xml:space="preserve">the legal obligations of </w:t>
            </w:r>
            <w:r w:rsidR="0060369A" w:rsidRPr="00DE02A1">
              <w:rPr>
                <w:rFonts w:cs="Arial"/>
                <w:b/>
                <w:color w:val="000000"/>
                <w:sz w:val="22"/>
                <w:szCs w:val="22"/>
              </w:rPr>
              <w:t>t</w:t>
            </w:r>
            <w:r w:rsidR="00DD6DEE" w:rsidRPr="00DE02A1">
              <w:rPr>
                <w:rFonts w:cs="Arial"/>
                <w:b/>
                <w:color w:val="000000"/>
                <w:sz w:val="22"/>
                <w:szCs w:val="22"/>
              </w:rPr>
              <w:t>he Office of the Scottish Charity Regulator (OSCR)</w:t>
            </w:r>
            <w:r w:rsidR="0060369A" w:rsidRPr="00DE02A1">
              <w:rPr>
                <w:rFonts w:cs="Arial"/>
                <w:b/>
                <w:color w:val="000000"/>
                <w:sz w:val="22"/>
                <w:szCs w:val="22"/>
              </w:rPr>
              <w:t>?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34AAD64" w14:textId="12FBA13F" w:rsidR="00D06C59" w:rsidRPr="00DE02A1" w:rsidRDefault="00D06C59" w:rsidP="00066A95">
            <w:pPr>
              <w:spacing w:before="120"/>
              <w:ind w:left="567" w:hanging="567"/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 w:rsidRPr="00DE02A1">
              <w:rPr>
                <w:rFonts w:cs="Arial"/>
                <w:b/>
                <w:color w:val="000000"/>
                <w:sz w:val="22"/>
                <w:szCs w:val="22"/>
              </w:rPr>
              <w:t>YES / NO / N</w:t>
            </w:r>
            <w:r w:rsidR="00F8325C">
              <w:rPr>
                <w:rFonts w:cs="Arial"/>
                <w:b/>
                <w:color w:val="000000"/>
                <w:sz w:val="22"/>
                <w:szCs w:val="22"/>
              </w:rPr>
              <w:t>/</w:t>
            </w:r>
            <w:r w:rsidRPr="00DE02A1">
              <w:rPr>
                <w:rFonts w:cs="Arial"/>
                <w:b/>
                <w:color w:val="000000"/>
                <w:sz w:val="22"/>
                <w:szCs w:val="22"/>
              </w:rPr>
              <w:t>A</w:t>
            </w:r>
          </w:p>
        </w:tc>
      </w:tr>
    </w:tbl>
    <w:p w14:paraId="5997CC1D" w14:textId="77777777" w:rsidR="00334811" w:rsidRPr="00DE02A1" w:rsidRDefault="00334811" w:rsidP="00334811">
      <w:pPr>
        <w:rPr>
          <w:rFonts w:cs="Arial"/>
          <w:sz w:val="22"/>
          <w:szCs w:val="22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334811" w:rsidRPr="00DE02A1" w14:paraId="06CC13A2" w14:textId="77777777" w:rsidTr="15DB571C">
        <w:tc>
          <w:tcPr>
            <w:tcW w:w="9889" w:type="dxa"/>
            <w:shd w:val="clear" w:color="auto" w:fill="D0CECE" w:themeFill="background2" w:themeFillShade="E6"/>
          </w:tcPr>
          <w:p w14:paraId="288E7864" w14:textId="2C2315DF" w:rsidR="00334811" w:rsidRPr="00DE02A1" w:rsidRDefault="00985FFB" w:rsidP="009978BB">
            <w:pPr>
              <w:ind w:left="567" w:hanging="567"/>
              <w:rPr>
                <w:rFonts w:cs="Arial"/>
                <w:b/>
                <w:sz w:val="22"/>
                <w:szCs w:val="22"/>
              </w:rPr>
            </w:pPr>
            <w:r w:rsidRPr="00DE02A1">
              <w:rPr>
                <w:rFonts w:cs="Arial"/>
                <w:b/>
                <w:sz w:val="22"/>
                <w:szCs w:val="22"/>
              </w:rPr>
              <w:t>4</w:t>
            </w:r>
            <w:r w:rsidR="00334811" w:rsidRPr="00DE02A1">
              <w:rPr>
                <w:rFonts w:cs="Arial"/>
                <w:b/>
                <w:sz w:val="22"/>
                <w:szCs w:val="22"/>
              </w:rPr>
              <w:t>.3</w:t>
            </w:r>
            <w:r w:rsidR="00334811" w:rsidRPr="00DE02A1">
              <w:rPr>
                <w:rFonts w:cs="Arial"/>
                <w:b/>
                <w:sz w:val="22"/>
                <w:szCs w:val="22"/>
              </w:rPr>
              <w:tab/>
              <w:t xml:space="preserve">Detail </w:t>
            </w:r>
            <w:r w:rsidR="0060369A" w:rsidRPr="00DE02A1">
              <w:rPr>
                <w:rFonts w:cs="Arial"/>
                <w:b/>
                <w:sz w:val="22"/>
                <w:szCs w:val="22"/>
              </w:rPr>
              <w:t>any changes to bank account details.</w:t>
            </w:r>
          </w:p>
        </w:tc>
      </w:tr>
      <w:tr w:rsidR="00334811" w:rsidRPr="00DE02A1" w14:paraId="110FFD37" w14:textId="77777777" w:rsidTr="15DB571C">
        <w:tc>
          <w:tcPr>
            <w:tcW w:w="9889" w:type="dxa"/>
          </w:tcPr>
          <w:p w14:paraId="6B699379" w14:textId="77777777" w:rsidR="00334811" w:rsidRPr="00DE02A1" w:rsidRDefault="00334811" w:rsidP="009978BB">
            <w:pPr>
              <w:rPr>
                <w:rFonts w:cs="Arial"/>
                <w:sz w:val="22"/>
                <w:szCs w:val="22"/>
              </w:rPr>
            </w:pPr>
          </w:p>
          <w:p w14:paraId="3FE9F23F" w14:textId="77777777" w:rsidR="00334811" w:rsidRPr="00DE02A1" w:rsidRDefault="00334811" w:rsidP="009978BB">
            <w:pPr>
              <w:rPr>
                <w:rFonts w:cs="Arial"/>
                <w:sz w:val="22"/>
                <w:szCs w:val="22"/>
              </w:rPr>
            </w:pPr>
          </w:p>
          <w:p w14:paraId="1F72F646" w14:textId="77777777" w:rsidR="00334811" w:rsidRPr="00DE02A1" w:rsidRDefault="00334811" w:rsidP="009978BB">
            <w:pPr>
              <w:rPr>
                <w:rFonts w:cs="Arial"/>
                <w:sz w:val="22"/>
                <w:szCs w:val="22"/>
              </w:rPr>
            </w:pPr>
          </w:p>
          <w:p w14:paraId="08CE6F91" w14:textId="77777777" w:rsidR="00334811" w:rsidRPr="00DE02A1" w:rsidRDefault="00334811" w:rsidP="009978BB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61CDCEAD" w14:textId="77777777" w:rsidR="00D06C59" w:rsidRPr="00DE02A1" w:rsidRDefault="00D06C59" w:rsidP="00D95853">
      <w:pPr>
        <w:rPr>
          <w:rFonts w:cs="Arial"/>
          <w:sz w:val="22"/>
          <w:szCs w:val="22"/>
        </w:rPr>
      </w:pPr>
    </w:p>
    <w:tbl>
      <w:tblPr>
        <w:tblW w:w="98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D95853" w:rsidRPr="00DE02A1" w14:paraId="528F1CAB" w14:textId="77777777" w:rsidTr="15DB571C">
        <w:tc>
          <w:tcPr>
            <w:tcW w:w="9889" w:type="dxa"/>
            <w:shd w:val="clear" w:color="auto" w:fill="D0CECE" w:themeFill="background2" w:themeFillShade="E6"/>
          </w:tcPr>
          <w:p w14:paraId="70E3418E" w14:textId="1FCDF73C" w:rsidR="00D95853" w:rsidRPr="00DE02A1" w:rsidRDefault="00985FFB" w:rsidP="00E97580">
            <w:pPr>
              <w:ind w:left="567" w:hanging="567"/>
              <w:rPr>
                <w:rFonts w:cs="Arial"/>
                <w:b/>
                <w:sz w:val="22"/>
                <w:szCs w:val="22"/>
              </w:rPr>
            </w:pPr>
            <w:r w:rsidRPr="00DE02A1">
              <w:rPr>
                <w:rFonts w:cs="Arial"/>
                <w:b/>
                <w:sz w:val="22"/>
                <w:szCs w:val="22"/>
              </w:rPr>
              <w:t>4</w:t>
            </w:r>
            <w:r w:rsidR="00E97580" w:rsidRPr="00DE02A1">
              <w:rPr>
                <w:rFonts w:cs="Arial"/>
                <w:b/>
                <w:sz w:val="22"/>
                <w:szCs w:val="22"/>
              </w:rPr>
              <w:t>.</w:t>
            </w:r>
            <w:r w:rsidR="00334811" w:rsidRPr="00DE02A1">
              <w:rPr>
                <w:rFonts w:cs="Arial"/>
                <w:b/>
                <w:sz w:val="22"/>
                <w:szCs w:val="22"/>
              </w:rPr>
              <w:t>4</w:t>
            </w:r>
            <w:r w:rsidR="00E97580" w:rsidRPr="00DE02A1">
              <w:rPr>
                <w:rFonts w:cs="Arial"/>
                <w:b/>
                <w:sz w:val="22"/>
                <w:szCs w:val="22"/>
              </w:rPr>
              <w:tab/>
            </w:r>
            <w:r w:rsidR="0060369A" w:rsidRPr="00DE02A1">
              <w:rPr>
                <w:rFonts w:cs="Arial"/>
                <w:b/>
                <w:sz w:val="22"/>
                <w:szCs w:val="22"/>
              </w:rPr>
              <w:t>Please h</w:t>
            </w:r>
            <w:r w:rsidR="00D95853" w:rsidRPr="00DE02A1">
              <w:rPr>
                <w:rFonts w:cs="Arial"/>
                <w:b/>
                <w:sz w:val="22"/>
                <w:szCs w:val="22"/>
              </w:rPr>
              <w:t xml:space="preserve">ighlight </w:t>
            </w:r>
            <w:r w:rsidR="0060369A" w:rsidRPr="00DE02A1">
              <w:rPr>
                <w:rFonts w:cs="Arial"/>
                <w:b/>
                <w:sz w:val="22"/>
                <w:szCs w:val="22"/>
              </w:rPr>
              <w:t xml:space="preserve">any </w:t>
            </w:r>
            <w:proofErr w:type="gramStart"/>
            <w:r w:rsidR="0060369A" w:rsidRPr="00DE02A1">
              <w:rPr>
                <w:rFonts w:cs="Arial"/>
                <w:b/>
                <w:sz w:val="22"/>
                <w:szCs w:val="22"/>
              </w:rPr>
              <w:t>particular strengths/successes</w:t>
            </w:r>
            <w:proofErr w:type="gramEnd"/>
            <w:r w:rsidR="0060369A" w:rsidRPr="00DE02A1">
              <w:rPr>
                <w:rFonts w:cs="Arial"/>
                <w:b/>
                <w:sz w:val="22"/>
                <w:szCs w:val="22"/>
              </w:rPr>
              <w:t xml:space="preserve"> in relation to financial management and spend, as well as any issues or concerns.</w:t>
            </w:r>
          </w:p>
        </w:tc>
      </w:tr>
      <w:tr w:rsidR="00D95853" w:rsidRPr="00DE02A1" w14:paraId="6BB9E253" w14:textId="77777777" w:rsidTr="15DB571C">
        <w:tc>
          <w:tcPr>
            <w:tcW w:w="9889" w:type="dxa"/>
            <w:tcBorders>
              <w:bottom w:val="single" w:sz="18" w:space="0" w:color="auto"/>
            </w:tcBorders>
          </w:tcPr>
          <w:p w14:paraId="23DE523C" w14:textId="77777777" w:rsidR="00D95853" w:rsidRPr="00DE02A1" w:rsidRDefault="00D95853" w:rsidP="00BC0818">
            <w:pPr>
              <w:rPr>
                <w:rFonts w:cs="Arial"/>
                <w:sz w:val="22"/>
                <w:szCs w:val="22"/>
              </w:rPr>
            </w:pPr>
          </w:p>
          <w:p w14:paraId="52E56223" w14:textId="77777777" w:rsidR="00D95853" w:rsidRPr="00DE02A1" w:rsidRDefault="00D95853" w:rsidP="00BC0818">
            <w:pPr>
              <w:rPr>
                <w:rFonts w:cs="Arial"/>
                <w:color w:val="000000"/>
                <w:sz w:val="22"/>
                <w:szCs w:val="22"/>
              </w:rPr>
            </w:pPr>
          </w:p>
          <w:p w14:paraId="07547A01" w14:textId="77777777" w:rsidR="00D95853" w:rsidRPr="00DE02A1" w:rsidRDefault="00D95853" w:rsidP="00BC0818">
            <w:pPr>
              <w:rPr>
                <w:rFonts w:cs="Arial"/>
                <w:sz w:val="22"/>
                <w:szCs w:val="22"/>
              </w:rPr>
            </w:pPr>
          </w:p>
          <w:p w14:paraId="5043CB0F" w14:textId="77777777" w:rsidR="00D95853" w:rsidRPr="00DE02A1" w:rsidRDefault="00D95853" w:rsidP="00BC0818">
            <w:pPr>
              <w:rPr>
                <w:rFonts w:cs="Arial"/>
                <w:sz w:val="22"/>
                <w:szCs w:val="22"/>
              </w:rPr>
            </w:pPr>
          </w:p>
          <w:p w14:paraId="6537F28F" w14:textId="313048A1" w:rsidR="00D95853" w:rsidRPr="00DE02A1" w:rsidRDefault="00D95853" w:rsidP="15DB571C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144A5D23" w14:textId="77777777" w:rsidR="00B66314" w:rsidRDefault="00B66314">
      <w:pPr>
        <w:rPr>
          <w:szCs w:val="24"/>
        </w:rPr>
        <w:sectPr w:rsidR="00B66314" w:rsidSect="00C45CA7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1797" w:bottom="851" w:left="1531" w:header="720" w:footer="720" w:gutter="0"/>
          <w:cols w:space="720"/>
          <w:titlePg/>
          <w:docGrid w:linePitch="326"/>
        </w:sect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5" w:color="auto" w:fill="auto"/>
        <w:tblLook w:val="01E0" w:firstRow="1" w:lastRow="1" w:firstColumn="1" w:lastColumn="1" w:noHBand="0" w:noVBand="0"/>
      </w:tblPr>
      <w:tblGrid>
        <w:gridCol w:w="455"/>
        <w:gridCol w:w="14254"/>
      </w:tblGrid>
      <w:tr w:rsidR="00462D4D" w:rsidRPr="00DE02A1" w14:paraId="19D7493D" w14:textId="77777777" w:rsidTr="15DB571C">
        <w:tc>
          <w:tcPr>
            <w:tcW w:w="45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14:paraId="56C72689" w14:textId="77777777" w:rsidR="00462D4D" w:rsidRPr="00DE02A1" w:rsidRDefault="00462D4D" w:rsidP="009978BB">
            <w:pPr>
              <w:rPr>
                <w:rFonts w:cs="Arial"/>
                <w:b/>
                <w:color w:val="000000"/>
                <w:sz w:val="22"/>
                <w:szCs w:val="22"/>
              </w:rPr>
            </w:pPr>
            <w:r w:rsidRPr="00DE02A1">
              <w:rPr>
                <w:rFonts w:cs="Arial"/>
                <w:b/>
                <w:color w:val="000000"/>
                <w:sz w:val="22"/>
                <w:szCs w:val="22"/>
              </w:rPr>
              <w:lastRenderedPageBreak/>
              <w:t>5.</w:t>
            </w:r>
          </w:p>
        </w:tc>
        <w:tc>
          <w:tcPr>
            <w:tcW w:w="14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316D9929" w14:textId="60FD54E9" w:rsidR="00462D4D" w:rsidRPr="00DE02A1" w:rsidRDefault="00462D4D" w:rsidP="009978BB">
            <w:pPr>
              <w:rPr>
                <w:rFonts w:cs="Arial"/>
                <w:b/>
                <w:color w:val="000000"/>
                <w:sz w:val="22"/>
                <w:szCs w:val="22"/>
              </w:rPr>
            </w:pPr>
            <w:r w:rsidRPr="00DE02A1">
              <w:rPr>
                <w:rFonts w:cs="Arial"/>
                <w:b/>
                <w:color w:val="000000"/>
                <w:sz w:val="22"/>
                <w:szCs w:val="22"/>
              </w:rPr>
              <w:t xml:space="preserve">Project </w:t>
            </w:r>
            <w:r w:rsidR="0060369A" w:rsidRPr="00DE02A1">
              <w:rPr>
                <w:rFonts w:cs="Arial"/>
                <w:b/>
                <w:color w:val="000000"/>
                <w:sz w:val="22"/>
                <w:szCs w:val="22"/>
              </w:rPr>
              <w:t>o</w:t>
            </w:r>
            <w:r w:rsidRPr="00DE02A1">
              <w:rPr>
                <w:rFonts w:cs="Arial"/>
                <w:b/>
                <w:color w:val="000000"/>
                <w:sz w:val="22"/>
                <w:szCs w:val="22"/>
              </w:rPr>
              <w:t xml:space="preserve">utcomes and </w:t>
            </w:r>
            <w:r w:rsidR="0060369A" w:rsidRPr="00DE02A1">
              <w:rPr>
                <w:rFonts w:cs="Arial"/>
                <w:b/>
                <w:color w:val="000000"/>
                <w:sz w:val="22"/>
                <w:szCs w:val="22"/>
              </w:rPr>
              <w:t>o</w:t>
            </w:r>
            <w:r w:rsidRPr="00DE02A1">
              <w:rPr>
                <w:rFonts w:cs="Arial"/>
                <w:b/>
                <w:color w:val="000000"/>
                <w:sz w:val="22"/>
                <w:szCs w:val="22"/>
              </w:rPr>
              <w:t xml:space="preserve">utputs.  Please give as full details as you can, including how </w:t>
            </w:r>
            <w:r w:rsidR="0060369A" w:rsidRPr="00DE02A1">
              <w:rPr>
                <w:rFonts w:cs="Arial"/>
                <w:b/>
                <w:color w:val="000000"/>
                <w:sz w:val="22"/>
                <w:szCs w:val="22"/>
              </w:rPr>
              <w:t>outcomes were measured</w:t>
            </w:r>
            <w:r w:rsidRPr="00DE02A1">
              <w:rPr>
                <w:rFonts w:cs="Arial"/>
                <w:b/>
                <w:color w:val="000000"/>
                <w:sz w:val="22"/>
                <w:szCs w:val="22"/>
              </w:rPr>
              <w:t>.  The following should be completed for each component (</w:t>
            </w:r>
            <w:r w:rsidRPr="00DE02A1">
              <w:rPr>
                <w:rFonts w:cs="Arial"/>
                <w:b/>
                <w:i/>
                <w:color w:val="000000"/>
                <w:sz w:val="22"/>
                <w:szCs w:val="22"/>
              </w:rPr>
              <w:t>for example work with the elderly and young people are 2 different components)</w:t>
            </w:r>
            <w:r w:rsidR="001C47DF">
              <w:rPr>
                <w:rFonts w:cs="Arial"/>
                <w:b/>
                <w:i/>
                <w:color w:val="000000"/>
                <w:sz w:val="22"/>
                <w:szCs w:val="22"/>
              </w:rPr>
              <w:t xml:space="preserve">, please copy </w:t>
            </w:r>
            <w:r w:rsidR="003E3D84">
              <w:rPr>
                <w:rFonts w:cs="Arial"/>
                <w:b/>
                <w:i/>
                <w:color w:val="000000"/>
                <w:sz w:val="22"/>
                <w:szCs w:val="22"/>
              </w:rPr>
              <w:t xml:space="preserve">this </w:t>
            </w:r>
            <w:r w:rsidR="00FD6013">
              <w:rPr>
                <w:rFonts w:cs="Arial"/>
                <w:b/>
                <w:i/>
                <w:color w:val="000000"/>
                <w:sz w:val="22"/>
                <w:szCs w:val="22"/>
              </w:rPr>
              <w:t xml:space="preserve">section </w:t>
            </w:r>
            <w:r w:rsidR="003E3D84">
              <w:rPr>
                <w:rFonts w:cs="Arial"/>
                <w:b/>
                <w:i/>
                <w:color w:val="000000"/>
                <w:sz w:val="22"/>
                <w:szCs w:val="22"/>
              </w:rPr>
              <w:t>for each component</w:t>
            </w:r>
            <w:r w:rsidRPr="00DE02A1">
              <w:rPr>
                <w:rFonts w:cs="Arial"/>
                <w:b/>
                <w:color w:val="000000"/>
                <w:sz w:val="22"/>
                <w:szCs w:val="22"/>
              </w:rPr>
              <w:t>:</w:t>
            </w:r>
          </w:p>
        </w:tc>
      </w:tr>
    </w:tbl>
    <w:p w14:paraId="738610EB" w14:textId="77777777" w:rsidR="00462D4D" w:rsidRDefault="00462D4D" w:rsidP="00462D4D">
      <w:pPr>
        <w:rPr>
          <w:rFonts w:cs="Arial"/>
          <w:color w:val="000000"/>
          <w:sz w:val="22"/>
          <w:szCs w:val="22"/>
        </w:rPr>
      </w:pPr>
    </w:p>
    <w:p w14:paraId="68011BEB" w14:textId="77777777" w:rsidR="00F8325C" w:rsidRPr="00DE02A1" w:rsidRDefault="00F8325C" w:rsidP="00462D4D">
      <w:pPr>
        <w:rPr>
          <w:rFonts w:cs="Arial"/>
          <w:color w:val="000000"/>
          <w:sz w:val="22"/>
          <w:szCs w:val="22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993"/>
        <w:gridCol w:w="11056"/>
      </w:tblGrid>
      <w:tr w:rsidR="00462D4D" w:rsidRPr="00DE02A1" w14:paraId="75C7EA9B" w14:textId="77777777" w:rsidTr="15DB571C">
        <w:tc>
          <w:tcPr>
            <w:tcW w:w="2660" w:type="dxa"/>
            <w:tcBorders>
              <w:top w:val="single" w:sz="12" w:space="0" w:color="auto"/>
              <w:left w:val="single" w:sz="12" w:space="0" w:color="auto"/>
            </w:tcBorders>
            <w:shd w:val="clear" w:color="auto" w:fill="D0CECE" w:themeFill="background2" w:themeFillShade="E6"/>
          </w:tcPr>
          <w:p w14:paraId="0810E012" w14:textId="77777777" w:rsidR="00462D4D" w:rsidRPr="00DE02A1" w:rsidRDefault="00462D4D" w:rsidP="009978BB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cs="Arial"/>
                <w:b/>
                <w:color w:val="000000"/>
                <w:sz w:val="22"/>
                <w:szCs w:val="22"/>
              </w:rPr>
            </w:pPr>
            <w:r w:rsidRPr="00DE02A1">
              <w:rPr>
                <w:rFonts w:cs="Arial"/>
                <w:b/>
                <w:color w:val="000000"/>
                <w:sz w:val="22"/>
                <w:szCs w:val="22"/>
              </w:rPr>
              <w:t>Component Description:</w:t>
            </w:r>
          </w:p>
        </w:tc>
        <w:tc>
          <w:tcPr>
            <w:tcW w:w="12049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637805D2" w14:textId="77777777" w:rsidR="00462D4D" w:rsidRPr="00DE02A1" w:rsidRDefault="00462D4D" w:rsidP="009978BB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462D4D" w:rsidRPr="00DE02A1" w14:paraId="745235BA" w14:textId="77777777" w:rsidTr="15DB571C">
        <w:tc>
          <w:tcPr>
            <w:tcW w:w="3653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D0CECE" w:themeFill="background2" w:themeFillShade="E6"/>
          </w:tcPr>
          <w:p w14:paraId="032A38E1" w14:textId="77777777" w:rsidR="00462D4D" w:rsidRPr="00DE02A1" w:rsidRDefault="00462D4D" w:rsidP="009978BB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cs="Arial"/>
                <w:b/>
                <w:color w:val="000000"/>
                <w:sz w:val="22"/>
                <w:szCs w:val="22"/>
              </w:rPr>
            </w:pPr>
            <w:r w:rsidRPr="00DE02A1">
              <w:rPr>
                <w:rFonts w:cs="Arial"/>
                <w:b/>
                <w:color w:val="000000"/>
                <w:sz w:val="22"/>
                <w:szCs w:val="22"/>
              </w:rPr>
              <w:t>Value of Award for this Component:</w:t>
            </w:r>
          </w:p>
        </w:tc>
        <w:tc>
          <w:tcPr>
            <w:tcW w:w="11056" w:type="dxa"/>
            <w:tcBorders>
              <w:bottom w:val="single" w:sz="12" w:space="0" w:color="auto"/>
              <w:right w:val="single" w:sz="12" w:space="0" w:color="auto"/>
            </w:tcBorders>
          </w:tcPr>
          <w:p w14:paraId="2C444BCD" w14:textId="77777777" w:rsidR="00462D4D" w:rsidRPr="00DE02A1" w:rsidRDefault="00462D4D" w:rsidP="009978BB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cs="Arial"/>
                <w:color w:val="000000"/>
                <w:sz w:val="22"/>
                <w:szCs w:val="22"/>
              </w:rPr>
            </w:pPr>
            <w:r w:rsidRPr="00DE02A1">
              <w:rPr>
                <w:rFonts w:cs="Arial"/>
                <w:color w:val="000000"/>
                <w:sz w:val="22"/>
                <w:szCs w:val="22"/>
              </w:rPr>
              <w:t>£</w:t>
            </w:r>
          </w:p>
        </w:tc>
      </w:tr>
    </w:tbl>
    <w:p w14:paraId="463F29E8" w14:textId="77777777" w:rsidR="00462D4D" w:rsidRDefault="00462D4D" w:rsidP="00462D4D">
      <w:pPr>
        <w:rPr>
          <w:rFonts w:cs="Arial"/>
          <w:sz w:val="22"/>
          <w:szCs w:val="22"/>
        </w:rPr>
      </w:pPr>
    </w:p>
    <w:tbl>
      <w:tblPr>
        <w:tblW w:w="148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4"/>
        <w:gridCol w:w="2244"/>
        <w:gridCol w:w="2244"/>
        <w:gridCol w:w="2244"/>
        <w:gridCol w:w="5875"/>
      </w:tblGrid>
      <w:tr w:rsidR="007F219A" w:rsidRPr="00DE02A1" w14:paraId="0CF2B674" w14:textId="77777777" w:rsidTr="4208A24E">
        <w:trPr>
          <w:cantSplit/>
          <w:trHeight w:val="300"/>
        </w:trPr>
        <w:tc>
          <w:tcPr>
            <w:tcW w:w="22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D0CECE" w:themeFill="background2" w:themeFillShade="E6"/>
          </w:tcPr>
          <w:p w14:paraId="2ABB3E09" w14:textId="77777777" w:rsidR="007F219A" w:rsidRPr="00DE02A1" w:rsidRDefault="007F219A" w:rsidP="00695F1D">
            <w:pPr>
              <w:pStyle w:val="Heading7"/>
              <w:rPr>
                <w:rFonts w:cs="Arial"/>
                <w:sz w:val="22"/>
                <w:szCs w:val="22"/>
              </w:rPr>
            </w:pPr>
            <w:r w:rsidRPr="00DE02A1">
              <w:rPr>
                <w:rFonts w:cs="Arial"/>
                <w:sz w:val="22"/>
                <w:szCs w:val="22"/>
              </w:rPr>
              <w:t>Outcomes</w:t>
            </w:r>
          </w:p>
        </w:tc>
        <w:tc>
          <w:tcPr>
            <w:tcW w:w="22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D0CECE" w:themeFill="background2" w:themeFillShade="E6"/>
          </w:tcPr>
          <w:p w14:paraId="6AA58141" w14:textId="51E132FA" w:rsidR="22071066" w:rsidRDefault="22071066" w:rsidP="4208A24E">
            <w:pPr>
              <w:pStyle w:val="Heading7"/>
              <w:rPr>
                <w:rFonts w:cs="Arial"/>
                <w:sz w:val="22"/>
                <w:szCs w:val="22"/>
              </w:rPr>
            </w:pPr>
            <w:r w:rsidRPr="4208A24E">
              <w:rPr>
                <w:rFonts w:cs="Arial"/>
                <w:sz w:val="22"/>
                <w:szCs w:val="22"/>
              </w:rPr>
              <w:t>Reach</w:t>
            </w:r>
          </w:p>
          <w:p w14:paraId="2A61B02F" w14:textId="4347EF85" w:rsidR="22071066" w:rsidRDefault="1AFE35C7" w:rsidP="4208A24E">
            <w:pPr>
              <w:rPr>
                <w:rFonts w:eastAsia="Arial" w:cs="Arial"/>
                <w:color w:val="000000" w:themeColor="text1"/>
                <w:sz w:val="20"/>
              </w:rPr>
            </w:pPr>
            <w:r w:rsidRPr="4208A24E">
              <w:rPr>
                <w:rFonts w:eastAsia="Arial" w:cs="Arial"/>
                <w:color w:val="000000" w:themeColor="text1"/>
                <w:sz w:val="20"/>
              </w:rPr>
              <w:t>(what the organisation has done to promote / advertise / connect with their clients, referrers, other partners &amp; wider public)</w:t>
            </w:r>
          </w:p>
        </w:tc>
        <w:tc>
          <w:tcPr>
            <w:tcW w:w="22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D0CECE" w:themeFill="background2" w:themeFillShade="E6"/>
          </w:tcPr>
          <w:p w14:paraId="38591D73" w14:textId="1CF2DD8C" w:rsidR="22071066" w:rsidRDefault="22071066" w:rsidP="4208A24E">
            <w:pPr>
              <w:pStyle w:val="Heading7"/>
              <w:rPr>
                <w:rFonts w:cs="Arial"/>
                <w:sz w:val="22"/>
                <w:szCs w:val="22"/>
              </w:rPr>
            </w:pPr>
            <w:r w:rsidRPr="4208A24E">
              <w:rPr>
                <w:rFonts w:cs="Arial"/>
                <w:sz w:val="22"/>
                <w:szCs w:val="22"/>
              </w:rPr>
              <w:t>Quality</w:t>
            </w:r>
          </w:p>
          <w:p w14:paraId="689A6538" w14:textId="247A7B15" w:rsidR="22071066" w:rsidRDefault="0A9DB429" w:rsidP="4208A24E">
            <w:pPr>
              <w:rPr>
                <w:rFonts w:eastAsia="Arial" w:cs="Arial"/>
                <w:szCs w:val="24"/>
              </w:rPr>
            </w:pPr>
            <w:r w:rsidRPr="4208A24E">
              <w:rPr>
                <w:rFonts w:eastAsia="Arial" w:cs="Arial"/>
                <w:color w:val="000000" w:themeColor="text1"/>
                <w:sz w:val="19"/>
                <w:szCs w:val="19"/>
              </w:rPr>
              <w:t>(What the organisation has done to ensure the service they delivered was safe and of a good quality)</w:t>
            </w:r>
          </w:p>
        </w:tc>
        <w:tc>
          <w:tcPr>
            <w:tcW w:w="22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D0CECE" w:themeFill="background2" w:themeFillShade="E6"/>
          </w:tcPr>
          <w:p w14:paraId="011156A9" w14:textId="418D7055" w:rsidR="22071066" w:rsidRDefault="22071066" w:rsidP="4208A24E">
            <w:pPr>
              <w:pStyle w:val="Heading7"/>
              <w:rPr>
                <w:rFonts w:cs="Arial"/>
                <w:sz w:val="22"/>
                <w:szCs w:val="22"/>
              </w:rPr>
            </w:pPr>
            <w:r w:rsidRPr="4208A24E">
              <w:rPr>
                <w:rFonts w:cs="Arial"/>
                <w:sz w:val="22"/>
                <w:szCs w:val="22"/>
              </w:rPr>
              <w:t>Impact</w:t>
            </w:r>
          </w:p>
          <w:p w14:paraId="678DB069" w14:textId="2E785F16" w:rsidR="22071066" w:rsidRDefault="63764663" w:rsidP="4208A24E">
            <w:pPr>
              <w:rPr>
                <w:rFonts w:eastAsia="Arial" w:cs="Arial"/>
                <w:szCs w:val="24"/>
              </w:rPr>
            </w:pPr>
            <w:r w:rsidRPr="4208A24E">
              <w:rPr>
                <w:rFonts w:eastAsia="Arial" w:cs="Arial"/>
                <w:color w:val="000000" w:themeColor="text1"/>
                <w:sz w:val="19"/>
                <w:szCs w:val="19"/>
              </w:rPr>
              <w:t>(Answers the “so what” question – what the organisation has done to ensure that they met the needs of the individual)</w:t>
            </w:r>
          </w:p>
        </w:tc>
        <w:tc>
          <w:tcPr>
            <w:tcW w:w="5875" w:type="dxa"/>
            <w:tcBorders>
              <w:top w:val="single" w:sz="12" w:space="0" w:color="auto"/>
              <w:bottom w:val="single" w:sz="2" w:space="0" w:color="000000" w:themeColor="text1"/>
              <w:right w:val="single" w:sz="12" w:space="0" w:color="auto"/>
            </w:tcBorders>
            <w:shd w:val="clear" w:color="auto" w:fill="D0CECE" w:themeFill="background2" w:themeFillShade="E6"/>
          </w:tcPr>
          <w:p w14:paraId="331408B4" w14:textId="4D3EB414" w:rsidR="007F219A" w:rsidRPr="00DE02A1" w:rsidRDefault="22071066" w:rsidP="4208A24E">
            <w:pPr>
              <w:pStyle w:val="Heading7"/>
              <w:rPr>
                <w:rFonts w:cs="Arial"/>
                <w:sz w:val="22"/>
                <w:szCs w:val="22"/>
              </w:rPr>
            </w:pPr>
            <w:r w:rsidRPr="4208A24E">
              <w:rPr>
                <w:rFonts w:cs="Arial"/>
                <w:sz w:val="22"/>
                <w:szCs w:val="22"/>
              </w:rPr>
              <w:t xml:space="preserve">Quality/Impact (Qualitative and </w:t>
            </w:r>
            <w:r w:rsidR="007F219A" w:rsidRPr="4208A24E">
              <w:rPr>
                <w:rFonts w:cs="Arial"/>
                <w:sz w:val="22"/>
                <w:szCs w:val="22"/>
              </w:rPr>
              <w:t>Qua</w:t>
            </w:r>
            <w:r w:rsidR="73F97CB9" w:rsidRPr="4208A24E">
              <w:rPr>
                <w:rFonts w:cs="Arial"/>
                <w:sz w:val="22"/>
                <w:szCs w:val="22"/>
              </w:rPr>
              <w:t>nt</w:t>
            </w:r>
            <w:r w:rsidR="007F219A" w:rsidRPr="4208A24E">
              <w:rPr>
                <w:rFonts w:cs="Arial"/>
                <w:sz w:val="22"/>
                <w:szCs w:val="22"/>
              </w:rPr>
              <w:t xml:space="preserve">itative Data </w:t>
            </w:r>
            <w:r w:rsidR="00F8332C" w:rsidRPr="4208A24E">
              <w:rPr>
                <w:rFonts w:cs="Arial"/>
                <w:sz w:val="22"/>
                <w:szCs w:val="22"/>
              </w:rPr>
              <w:t>collected</w:t>
            </w:r>
            <w:r w:rsidR="3F9ADEA9" w:rsidRPr="4208A24E">
              <w:rPr>
                <w:rFonts w:cs="Arial"/>
                <w:sz w:val="22"/>
                <w:szCs w:val="22"/>
              </w:rPr>
              <w:t>)</w:t>
            </w:r>
          </w:p>
          <w:p w14:paraId="1B9F7776" w14:textId="4B821574" w:rsidR="007F219A" w:rsidRPr="00DE02A1" w:rsidRDefault="39193EAE" w:rsidP="4208A24E">
            <w:pPr>
              <w:rPr>
                <w:rFonts w:eastAsia="Arial" w:cs="Arial"/>
                <w:color w:val="000000" w:themeColor="text1"/>
                <w:sz w:val="20"/>
              </w:rPr>
            </w:pPr>
            <w:r w:rsidRPr="4208A24E">
              <w:rPr>
                <w:rFonts w:eastAsia="Arial" w:cs="Arial"/>
                <w:color w:val="000000" w:themeColor="text1"/>
                <w:sz w:val="20"/>
              </w:rPr>
              <w:t>(List of evidence provided that covers Reach, Quality and Impact)</w:t>
            </w:r>
          </w:p>
          <w:p w14:paraId="3E82F185" w14:textId="3CA54DB2" w:rsidR="007F219A" w:rsidRPr="00DE02A1" w:rsidRDefault="007F219A" w:rsidP="4208A24E"/>
        </w:tc>
      </w:tr>
      <w:tr w:rsidR="007F219A" w:rsidRPr="00DE02A1" w14:paraId="3B7B4B86" w14:textId="77777777" w:rsidTr="4208A2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2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000000" w:themeColor="text1"/>
            </w:tcBorders>
          </w:tcPr>
          <w:p w14:paraId="3A0FF5F2" w14:textId="77777777" w:rsidR="007F219A" w:rsidRPr="00DE02A1" w:rsidRDefault="007F219A" w:rsidP="00695F1D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14:paraId="5630AD66" w14:textId="77777777" w:rsidR="007F219A" w:rsidRPr="00DE02A1" w:rsidRDefault="007F219A" w:rsidP="00695F1D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000000" w:themeColor="text1"/>
            </w:tcBorders>
          </w:tcPr>
          <w:p w14:paraId="3E6753E0" w14:textId="57F87496" w:rsidR="2212292A" w:rsidRDefault="2212292A" w:rsidP="2212292A">
            <w:pPr>
              <w:pStyle w:val="Header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000000" w:themeColor="text1"/>
            </w:tcBorders>
          </w:tcPr>
          <w:p w14:paraId="2A3AB5FC" w14:textId="283452BC" w:rsidR="2212292A" w:rsidRDefault="2212292A" w:rsidP="2212292A">
            <w:pPr>
              <w:pStyle w:val="Header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000000" w:themeColor="text1"/>
            </w:tcBorders>
          </w:tcPr>
          <w:p w14:paraId="597CBC80" w14:textId="53167F67" w:rsidR="2212292A" w:rsidRDefault="2212292A" w:rsidP="2212292A">
            <w:pPr>
              <w:pStyle w:val="Header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87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</w:tcPr>
          <w:p w14:paraId="302AE632" w14:textId="49FC25E1" w:rsidR="5F7D6494" w:rsidRDefault="5F7D6494" w:rsidP="5F7D6494">
            <w:pPr>
              <w:pStyle w:val="Heading7"/>
              <w:rPr>
                <w:rFonts w:cs="Arial"/>
                <w:sz w:val="22"/>
                <w:szCs w:val="22"/>
              </w:rPr>
            </w:pPr>
          </w:p>
        </w:tc>
      </w:tr>
      <w:tr w:rsidR="007F219A" w:rsidRPr="00DE02A1" w14:paraId="2BA226A1" w14:textId="77777777" w:rsidTr="4208A2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2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000000" w:themeColor="text1"/>
            </w:tcBorders>
          </w:tcPr>
          <w:p w14:paraId="17AD93B2" w14:textId="77777777" w:rsidR="007F219A" w:rsidRPr="00DE02A1" w:rsidRDefault="007F219A" w:rsidP="00695F1D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14:paraId="0DE4B5B7" w14:textId="77777777" w:rsidR="007F219A" w:rsidRPr="00DE02A1" w:rsidRDefault="007F219A" w:rsidP="00695F1D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000000" w:themeColor="text1"/>
            </w:tcBorders>
          </w:tcPr>
          <w:p w14:paraId="4D954A26" w14:textId="2C4EDAD1" w:rsidR="2212292A" w:rsidRDefault="2212292A" w:rsidP="2212292A">
            <w:pPr>
              <w:pStyle w:val="Header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000000" w:themeColor="text1"/>
            </w:tcBorders>
          </w:tcPr>
          <w:p w14:paraId="5C35C404" w14:textId="195CF667" w:rsidR="2212292A" w:rsidRDefault="2212292A" w:rsidP="2212292A">
            <w:pPr>
              <w:pStyle w:val="Header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000000" w:themeColor="text1"/>
            </w:tcBorders>
          </w:tcPr>
          <w:p w14:paraId="4DEBE43F" w14:textId="58AF4107" w:rsidR="2212292A" w:rsidRDefault="2212292A" w:rsidP="2212292A">
            <w:pPr>
              <w:pStyle w:val="Header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87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</w:tcPr>
          <w:p w14:paraId="57F71641" w14:textId="3D7A92A8" w:rsidR="5F7D6494" w:rsidRDefault="5F7D6494" w:rsidP="5F7D6494">
            <w:pPr>
              <w:pStyle w:val="Heading7"/>
              <w:rPr>
                <w:rFonts w:cs="Arial"/>
                <w:sz w:val="22"/>
                <w:szCs w:val="22"/>
              </w:rPr>
            </w:pPr>
          </w:p>
        </w:tc>
      </w:tr>
      <w:tr w:rsidR="007F219A" w:rsidRPr="00DE02A1" w14:paraId="2DBF0D7D" w14:textId="77777777" w:rsidTr="4208A2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2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000000" w:themeColor="text1"/>
            </w:tcBorders>
          </w:tcPr>
          <w:p w14:paraId="6B62F1B3" w14:textId="77777777" w:rsidR="007F219A" w:rsidRPr="00DE02A1" w:rsidRDefault="007F219A" w:rsidP="00695F1D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14:paraId="02F2C34E" w14:textId="77777777" w:rsidR="007F219A" w:rsidRPr="00DE02A1" w:rsidRDefault="007F219A" w:rsidP="00695F1D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000000" w:themeColor="text1"/>
            </w:tcBorders>
          </w:tcPr>
          <w:p w14:paraId="0CE8A8C3" w14:textId="5A4E2F2E" w:rsidR="2212292A" w:rsidRDefault="2212292A" w:rsidP="2212292A">
            <w:pPr>
              <w:pStyle w:val="Header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000000" w:themeColor="text1"/>
            </w:tcBorders>
          </w:tcPr>
          <w:p w14:paraId="2BBBAA27" w14:textId="7B9AE8E2" w:rsidR="2212292A" w:rsidRDefault="2212292A" w:rsidP="2212292A">
            <w:pPr>
              <w:pStyle w:val="Header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000000" w:themeColor="text1"/>
            </w:tcBorders>
          </w:tcPr>
          <w:p w14:paraId="0C7375D6" w14:textId="523D41C0" w:rsidR="2212292A" w:rsidRDefault="2212292A" w:rsidP="2212292A">
            <w:pPr>
              <w:pStyle w:val="Header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87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</w:tcPr>
          <w:p w14:paraId="75A20DC4" w14:textId="5DB86105" w:rsidR="5F7D6494" w:rsidRDefault="5F7D6494" w:rsidP="5F7D6494">
            <w:pPr>
              <w:pStyle w:val="Heading7"/>
              <w:rPr>
                <w:rFonts w:cs="Arial"/>
                <w:sz w:val="22"/>
                <w:szCs w:val="22"/>
              </w:rPr>
            </w:pPr>
          </w:p>
        </w:tc>
      </w:tr>
      <w:tr w:rsidR="007F219A" w:rsidRPr="00DE02A1" w14:paraId="19219836" w14:textId="77777777" w:rsidTr="4208A2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2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000000" w:themeColor="text1"/>
            </w:tcBorders>
          </w:tcPr>
          <w:p w14:paraId="296FEF7D" w14:textId="77777777" w:rsidR="007F219A" w:rsidRPr="00DE02A1" w:rsidRDefault="007F219A" w:rsidP="00695F1D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14:paraId="7194DBDC" w14:textId="77777777" w:rsidR="007F219A" w:rsidRPr="00DE02A1" w:rsidRDefault="007F219A" w:rsidP="00695F1D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000000" w:themeColor="text1"/>
            </w:tcBorders>
          </w:tcPr>
          <w:p w14:paraId="569FA836" w14:textId="3D049EF8" w:rsidR="2212292A" w:rsidRDefault="2212292A" w:rsidP="2212292A">
            <w:pPr>
              <w:pStyle w:val="Header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000000" w:themeColor="text1"/>
            </w:tcBorders>
          </w:tcPr>
          <w:p w14:paraId="777AFE6C" w14:textId="388389EB" w:rsidR="2212292A" w:rsidRDefault="2212292A" w:rsidP="2212292A">
            <w:pPr>
              <w:pStyle w:val="Header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000000" w:themeColor="text1"/>
            </w:tcBorders>
          </w:tcPr>
          <w:p w14:paraId="6F84EAD5" w14:textId="635E00B7" w:rsidR="2212292A" w:rsidRDefault="2212292A" w:rsidP="2212292A">
            <w:pPr>
              <w:pStyle w:val="Header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87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</w:tcPr>
          <w:p w14:paraId="79EB2EC1" w14:textId="7A9A828E" w:rsidR="5F7D6494" w:rsidRDefault="5F7D6494" w:rsidP="5F7D6494">
            <w:pPr>
              <w:pStyle w:val="Heading7"/>
              <w:rPr>
                <w:rFonts w:cs="Arial"/>
                <w:sz w:val="22"/>
                <w:szCs w:val="22"/>
              </w:rPr>
            </w:pPr>
          </w:p>
        </w:tc>
      </w:tr>
    </w:tbl>
    <w:p w14:paraId="54CD245A" w14:textId="77777777" w:rsidR="007F219A" w:rsidRDefault="007F219A" w:rsidP="007F219A">
      <w:pPr>
        <w:rPr>
          <w:rFonts w:cs="Arial"/>
          <w:sz w:val="22"/>
          <w:szCs w:val="22"/>
        </w:rPr>
      </w:pPr>
    </w:p>
    <w:tbl>
      <w:tblPr>
        <w:tblW w:w="147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8"/>
        <w:gridCol w:w="3018"/>
        <w:gridCol w:w="1560"/>
        <w:gridCol w:w="5103"/>
      </w:tblGrid>
      <w:tr w:rsidR="00121E20" w:rsidRPr="00DE02A1" w14:paraId="22B4332F" w14:textId="77777777" w:rsidTr="1FF974AC">
        <w:trPr>
          <w:cantSplit/>
        </w:trPr>
        <w:tc>
          <w:tcPr>
            <w:tcW w:w="50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36FEB5B0" w14:textId="77777777" w:rsidR="00121E20" w:rsidRPr="00DE02A1" w:rsidRDefault="00121E20" w:rsidP="00695F1D">
            <w:pPr>
              <w:pStyle w:val="Heading7"/>
              <w:rPr>
                <w:rFonts w:cs="Arial"/>
                <w:sz w:val="22"/>
                <w:szCs w:val="22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0D7AA69" w14:textId="77777777" w:rsidR="00121E20" w:rsidRPr="00DE02A1" w:rsidRDefault="00121E20" w:rsidP="00695F1D">
            <w:pPr>
              <w:pStyle w:val="Heading7"/>
              <w:rPr>
                <w:rFonts w:cs="Arial"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6FF4344B" w14:textId="77777777" w:rsidR="00121E20" w:rsidRPr="00DE02A1" w:rsidRDefault="002755AB" w:rsidP="00121E20">
            <w:pPr>
              <w:pStyle w:val="Heading7"/>
              <w:jc w:val="center"/>
              <w:rPr>
                <w:rFonts w:cs="Arial"/>
                <w:sz w:val="22"/>
                <w:szCs w:val="22"/>
              </w:rPr>
            </w:pPr>
            <w:r w:rsidRPr="00DE02A1">
              <w:rPr>
                <w:rFonts w:cs="Arial"/>
                <w:sz w:val="22"/>
                <w:szCs w:val="22"/>
              </w:rPr>
              <w:t xml:space="preserve">Actual </w:t>
            </w:r>
            <w:r w:rsidR="00121E20" w:rsidRPr="00DE02A1">
              <w:rPr>
                <w:rFonts w:cs="Arial"/>
                <w:sz w:val="22"/>
                <w:szCs w:val="22"/>
              </w:rPr>
              <w:t>Beneficiary Nos</w:t>
            </w:r>
          </w:p>
        </w:tc>
        <w:tc>
          <w:tcPr>
            <w:tcW w:w="510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7196D064" w14:textId="77777777" w:rsidR="00121E20" w:rsidRPr="00DE02A1" w:rsidRDefault="00121E20" w:rsidP="00695F1D">
            <w:pPr>
              <w:pStyle w:val="Heading7"/>
              <w:rPr>
                <w:rFonts w:cs="Arial"/>
                <w:sz w:val="22"/>
                <w:szCs w:val="22"/>
              </w:rPr>
            </w:pPr>
          </w:p>
        </w:tc>
      </w:tr>
      <w:tr w:rsidR="00121E20" w:rsidRPr="00DE02A1" w14:paraId="2CF3B45B" w14:textId="77777777" w:rsidTr="1FF974AC">
        <w:trPr>
          <w:cantSplit/>
        </w:trPr>
        <w:tc>
          <w:tcPr>
            <w:tcW w:w="50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3FD0630" w14:textId="77777777" w:rsidR="00121E20" w:rsidRPr="00DE02A1" w:rsidRDefault="00121E20" w:rsidP="00695F1D">
            <w:pPr>
              <w:pStyle w:val="Heading7"/>
              <w:rPr>
                <w:rFonts w:cs="Arial"/>
                <w:sz w:val="22"/>
                <w:szCs w:val="22"/>
              </w:rPr>
            </w:pPr>
            <w:r w:rsidRPr="00DE02A1">
              <w:rPr>
                <w:rFonts w:cs="Arial"/>
                <w:sz w:val="22"/>
                <w:szCs w:val="22"/>
              </w:rPr>
              <w:t>Outputs</w:t>
            </w:r>
          </w:p>
        </w:tc>
        <w:tc>
          <w:tcPr>
            <w:tcW w:w="30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129BECE9" w14:textId="33D6BCB2" w:rsidR="00121E20" w:rsidRPr="00DE02A1" w:rsidRDefault="2274949D" w:rsidP="00695F1D">
            <w:pPr>
              <w:pStyle w:val="Heading7"/>
              <w:rPr>
                <w:rFonts w:cs="Arial"/>
                <w:sz w:val="22"/>
                <w:szCs w:val="22"/>
              </w:rPr>
            </w:pPr>
            <w:r w:rsidRPr="1FF974AC">
              <w:rPr>
                <w:rFonts w:cs="Arial"/>
                <w:sz w:val="22"/>
                <w:szCs w:val="22"/>
              </w:rPr>
              <w:t>Targe</w:t>
            </w:r>
            <w:r w:rsidR="00121E20" w:rsidRPr="1FF974AC">
              <w:rPr>
                <w:rFonts w:cs="Arial"/>
                <w:sz w:val="22"/>
                <w:szCs w:val="22"/>
              </w:rPr>
              <w:t>t Group</w:t>
            </w:r>
          </w:p>
        </w:tc>
        <w:tc>
          <w:tcPr>
            <w:tcW w:w="1560" w:type="dxa"/>
            <w:vMerge/>
          </w:tcPr>
          <w:p w14:paraId="34FF1C98" w14:textId="77777777" w:rsidR="00121E20" w:rsidRPr="00DE02A1" w:rsidRDefault="00121E20" w:rsidP="00695F1D">
            <w:pPr>
              <w:pStyle w:val="Heading7"/>
              <w:rPr>
                <w:rFonts w:cs="Arial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D0CECE" w:themeFill="background2" w:themeFillShade="E6"/>
          </w:tcPr>
          <w:p w14:paraId="454CB934" w14:textId="18CF8B69" w:rsidR="00121E20" w:rsidRPr="00DE02A1" w:rsidRDefault="00121E20" w:rsidP="00695F1D">
            <w:pPr>
              <w:pStyle w:val="Heading7"/>
              <w:rPr>
                <w:rFonts w:cs="Arial"/>
                <w:sz w:val="22"/>
                <w:szCs w:val="22"/>
              </w:rPr>
            </w:pPr>
            <w:r w:rsidRPr="3A6D0552">
              <w:rPr>
                <w:rFonts w:cs="Arial"/>
                <w:sz w:val="22"/>
                <w:szCs w:val="22"/>
              </w:rPr>
              <w:t xml:space="preserve">Quantitative </w:t>
            </w:r>
            <w:r w:rsidR="00F8332C" w:rsidRPr="3A6D0552">
              <w:rPr>
                <w:rFonts w:cs="Arial"/>
                <w:sz w:val="22"/>
                <w:szCs w:val="22"/>
              </w:rPr>
              <w:t xml:space="preserve">Data </w:t>
            </w:r>
            <w:r w:rsidRPr="3A6D0552">
              <w:rPr>
                <w:rFonts w:cs="Arial"/>
                <w:sz w:val="22"/>
                <w:szCs w:val="22"/>
              </w:rPr>
              <w:t xml:space="preserve">Collected </w:t>
            </w:r>
          </w:p>
        </w:tc>
      </w:tr>
      <w:tr w:rsidR="00121E20" w:rsidRPr="00DE02A1" w14:paraId="6D072C0D" w14:textId="77777777" w:rsidTr="1FF974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50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8A21919" w14:textId="77777777" w:rsidR="00121E20" w:rsidRPr="00DE02A1" w:rsidRDefault="00121E20" w:rsidP="00695F1D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8F9B" w14:textId="77777777" w:rsidR="00121E20" w:rsidRPr="00DE02A1" w:rsidRDefault="00121E20" w:rsidP="00695F1D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 w:themeColor="text1"/>
            </w:tcBorders>
          </w:tcPr>
          <w:p w14:paraId="238601FE" w14:textId="77777777" w:rsidR="00121E20" w:rsidRPr="00DE02A1" w:rsidRDefault="00121E20" w:rsidP="00695F1D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</w:tcPr>
          <w:p w14:paraId="0F3CABC7" w14:textId="77777777" w:rsidR="00121E20" w:rsidRPr="00DE02A1" w:rsidRDefault="00121E20" w:rsidP="00695F1D">
            <w:pPr>
              <w:pStyle w:val="Header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121E20" w:rsidRPr="00DE02A1" w14:paraId="5B08B5D1" w14:textId="77777777" w:rsidTr="1FF974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50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6DEB4AB" w14:textId="77777777" w:rsidR="00121E20" w:rsidRPr="00DE02A1" w:rsidRDefault="00121E20" w:rsidP="00695F1D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C6F4" w14:textId="77777777" w:rsidR="00121E20" w:rsidRPr="00DE02A1" w:rsidRDefault="00121E20" w:rsidP="00695F1D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 w:themeColor="text1"/>
            </w:tcBorders>
          </w:tcPr>
          <w:p w14:paraId="4B1F511A" w14:textId="77777777" w:rsidR="00121E20" w:rsidRPr="00DE02A1" w:rsidRDefault="00121E20" w:rsidP="00695F1D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2" w:space="0" w:color="000000" w:themeColor="text1"/>
              <w:left w:val="single" w:sz="1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</w:tcPr>
          <w:p w14:paraId="0EAFEAA9" w14:textId="666CEFC9" w:rsidR="5F7D6494" w:rsidRDefault="5F7D6494" w:rsidP="5F7D6494">
            <w:pPr>
              <w:pStyle w:val="Header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</w:tr>
      <w:tr w:rsidR="00121E20" w:rsidRPr="00DE02A1" w14:paraId="5023141B" w14:textId="77777777" w:rsidTr="1FF974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50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F3B1409" w14:textId="77777777" w:rsidR="00121E20" w:rsidRPr="00DE02A1" w:rsidRDefault="00121E20" w:rsidP="00695F1D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75D1" w14:textId="77777777" w:rsidR="00121E20" w:rsidRPr="00DE02A1" w:rsidRDefault="00121E20" w:rsidP="00695F1D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 w:themeColor="text1"/>
            </w:tcBorders>
          </w:tcPr>
          <w:p w14:paraId="664355AD" w14:textId="77777777" w:rsidR="00121E20" w:rsidRPr="00DE02A1" w:rsidRDefault="00121E20" w:rsidP="00695F1D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2" w:space="0" w:color="000000" w:themeColor="text1"/>
              <w:left w:val="single" w:sz="1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</w:tcPr>
          <w:p w14:paraId="69B00C25" w14:textId="6BDFB03E" w:rsidR="5F7D6494" w:rsidRDefault="5F7D6494" w:rsidP="5F7D6494">
            <w:pPr>
              <w:pStyle w:val="Header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</w:tr>
      <w:tr w:rsidR="00121E20" w:rsidRPr="00DE02A1" w14:paraId="7DF4E37C" w14:textId="77777777" w:rsidTr="1FF974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50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4FB30F8" w14:textId="77777777" w:rsidR="00121E20" w:rsidRPr="00DE02A1" w:rsidRDefault="00121E20" w:rsidP="00695F1D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542E" w14:textId="77777777" w:rsidR="00121E20" w:rsidRPr="00DE02A1" w:rsidRDefault="00121E20" w:rsidP="00695F1D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 w:themeColor="text1"/>
            </w:tcBorders>
          </w:tcPr>
          <w:p w14:paraId="3041E394" w14:textId="77777777" w:rsidR="00121E20" w:rsidRPr="00DE02A1" w:rsidRDefault="00121E20" w:rsidP="00695F1D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2" w:space="0" w:color="000000" w:themeColor="text1"/>
              <w:left w:val="single" w:sz="1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</w:tcPr>
          <w:p w14:paraId="3016A715" w14:textId="48E78B53" w:rsidR="5F7D6494" w:rsidRDefault="5F7D6494" w:rsidP="5F7D6494">
            <w:pPr>
              <w:pStyle w:val="Header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</w:tr>
    </w:tbl>
    <w:p w14:paraId="42C6D796" w14:textId="77777777" w:rsidR="00121E20" w:rsidRDefault="00121E20" w:rsidP="00462D4D">
      <w:pPr>
        <w:rPr>
          <w:rFonts w:cs="Arial"/>
          <w:sz w:val="22"/>
          <w:szCs w:val="22"/>
        </w:rPr>
      </w:pPr>
    </w:p>
    <w:p w14:paraId="2C1DC670" w14:textId="77777777" w:rsidR="00F8325C" w:rsidRDefault="00F8325C" w:rsidP="00462D4D">
      <w:pPr>
        <w:rPr>
          <w:rFonts w:cs="Arial"/>
          <w:sz w:val="22"/>
          <w:szCs w:val="22"/>
        </w:rPr>
      </w:pPr>
    </w:p>
    <w:p w14:paraId="30660069" w14:textId="77777777" w:rsidR="00F8325C" w:rsidRDefault="00F8325C" w:rsidP="00462D4D">
      <w:pPr>
        <w:rPr>
          <w:rFonts w:cs="Arial"/>
          <w:sz w:val="22"/>
          <w:szCs w:val="22"/>
        </w:rPr>
      </w:pPr>
    </w:p>
    <w:tbl>
      <w:tblPr>
        <w:tblW w:w="14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15"/>
        <w:gridCol w:w="850"/>
        <w:gridCol w:w="851"/>
        <w:gridCol w:w="895"/>
      </w:tblGrid>
      <w:tr w:rsidR="00121E20" w:rsidRPr="00DE02A1" w14:paraId="3F9D6A71" w14:textId="77777777" w:rsidTr="15DB571C">
        <w:tc>
          <w:tcPr>
            <w:tcW w:w="120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E1831B3" w14:textId="77777777" w:rsidR="00121E20" w:rsidRPr="00DE02A1" w:rsidRDefault="00121E20" w:rsidP="00695F1D">
            <w:pPr>
              <w:rPr>
                <w:rFonts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shd w:val="clear" w:color="auto" w:fill="D0CECE" w:themeFill="background2" w:themeFillShade="E6"/>
          </w:tcPr>
          <w:p w14:paraId="64F34144" w14:textId="77777777" w:rsidR="00121E20" w:rsidRPr="00DE02A1" w:rsidRDefault="00121E20" w:rsidP="00695F1D">
            <w:pPr>
              <w:pStyle w:val="Heading7"/>
              <w:rPr>
                <w:rFonts w:cs="Arial"/>
                <w:sz w:val="22"/>
                <w:szCs w:val="22"/>
              </w:rPr>
            </w:pPr>
            <w:r w:rsidRPr="00DE02A1">
              <w:rPr>
                <w:rFonts w:cs="Arial"/>
                <w:sz w:val="22"/>
                <w:szCs w:val="22"/>
              </w:rPr>
              <w:t>Fully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</w:tcBorders>
            <w:shd w:val="clear" w:color="auto" w:fill="D0CECE" w:themeFill="background2" w:themeFillShade="E6"/>
          </w:tcPr>
          <w:p w14:paraId="5E4332A4" w14:textId="77777777" w:rsidR="00121E20" w:rsidRPr="00DE02A1" w:rsidRDefault="00121E20" w:rsidP="00695F1D">
            <w:pPr>
              <w:pStyle w:val="Heading7"/>
              <w:rPr>
                <w:rFonts w:cs="Arial"/>
                <w:sz w:val="22"/>
                <w:szCs w:val="22"/>
              </w:rPr>
            </w:pPr>
            <w:r w:rsidRPr="00DE02A1">
              <w:rPr>
                <w:rFonts w:cs="Arial"/>
                <w:sz w:val="22"/>
                <w:szCs w:val="22"/>
              </w:rPr>
              <w:t>Partly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65804BD3" w14:textId="77777777" w:rsidR="00121E20" w:rsidRPr="00DE02A1" w:rsidRDefault="00121E20" w:rsidP="004573F2">
            <w:pPr>
              <w:pStyle w:val="Heading7"/>
              <w:jc w:val="center"/>
              <w:rPr>
                <w:rFonts w:cs="Arial"/>
                <w:sz w:val="22"/>
                <w:szCs w:val="22"/>
              </w:rPr>
            </w:pPr>
            <w:r w:rsidRPr="00DE02A1">
              <w:rPr>
                <w:rFonts w:cs="Arial"/>
                <w:sz w:val="22"/>
                <w:szCs w:val="22"/>
              </w:rPr>
              <w:t>No</w:t>
            </w:r>
          </w:p>
        </w:tc>
      </w:tr>
      <w:tr w:rsidR="00121E20" w:rsidRPr="00DE02A1" w14:paraId="5247C00D" w14:textId="77777777" w:rsidTr="15DB571C">
        <w:tc>
          <w:tcPr>
            <w:tcW w:w="120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688E6B5" w14:textId="415FF5C5" w:rsidR="00121E20" w:rsidRPr="00DE02A1" w:rsidRDefault="00121E20" w:rsidP="004573F2">
            <w:pPr>
              <w:spacing w:before="120"/>
              <w:rPr>
                <w:rFonts w:cs="Arial"/>
                <w:b/>
                <w:color w:val="000000"/>
                <w:sz w:val="22"/>
                <w:szCs w:val="22"/>
              </w:rPr>
            </w:pPr>
            <w:r w:rsidRPr="00DE02A1">
              <w:rPr>
                <w:rFonts w:cs="Arial"/>
                <w:b/>
                <w:color w:val="000000"/>
                <w:sz w:val="22"/>
                <w:szCs w:val="22"/>
              </w:rPr>
              <w:t>Have Annual Targets Been Met</w:t>
            </w:r>
            <w:r w:rsidR="0060369A" w:rsidRPr="00DE02A1">
              <w:rPr>
                <w:rFonts w:cs="Arial"/>
                <w:b/>
                <w:color w:val="000000"/>
                <w:sz w:val="22"/>
                <w:szCs w:val="22"/>
              </w:rPr>
              <w:t>?</w:t>
            </w:r>
          </w:p>
        </w:tc>
        <w:sdt>
          <w:sdtPr>
            <w:rPr>
              <w:rFonts w:cs="Arial"/>
              <w:color w:val="000000"/>
              <w:sz w:val="22"/>
              <w:szCs w:val="22"/>
            </w:rPr>
            <w:id w:val="-5166146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left w:val="single" w:sz="4" w:space="0" w:color="auto"/>
                </w:tcBorders>
                <w:shd w:val="clear" w:color="auto" w:fill="auto"/>
              </w:tcPr>
              <w:p w14:paraId="099F79F7" w14:textId="272F7FA1" w:rsidR="00121E20" w:rsidRPr="00DE02A1" w:rsidRDefault="003E3D84" w:rsidP="004573F2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2"/>
              <w:szCs w:val="22"/>
            </w:rPr>
            <w:id w:val="-12595147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left w:val="single" w:sz="4" w:space="0" w:color="auto"/>
                </w:tcBorders>
                <w:shd w:val="clear" w:color="auto" w:fill="auto"/>
              </w:tcPr>
              <w:p w14:paraId="4D8F0F5C" w14:textId="0B7537F4" w:rsidR="00121E20" w:rsidRPr="00DE02A1" w:rsidRDefault="003E3D84" w:rsidP="004573F2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2"/>
              <w:szCs w:val="22"/>
            </w:rPr>
            <w:id w:val="-4887139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5" w:type="dxa"/>
                <w:tcBorders>
                  <w:left w:val="single" w:sz="4" w:space="0" w:color="auto"/>
                  <w:right w:val="single" w:sz="12" w:space="0" w:color="auto"/>
                </w:tcBorders>
                <w:shd w:val="clear" w:color="auto" w:fill="auto"/>
              </w:tcPr>
              <w:p w14:paraId="713E8F5A" w14:textId="3C148E66" w:rsidR="00121E20" w:rsidRPr="00DE02A1" w:rsidRDefault="003E3D84" w:rsidP="004573F2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6341A5" w:rsidRPr="00DE02A1" w14:paraId="54E11D2A" w14:textId="77777777" w:rsidTr="15DB571C">
        <w:tc>
          <w:tcPr>
            <w:tcW w:w="14611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DE403A5" w14:textId="77777777" w:rsidR="006341A5" w:rsidRPr="00DE02A1" w:rsidRDefault="006341A5" w:rsidP="004573F2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</w:tr>
    </w:tbl>
    <w:p w14:paraId="62431CDC" w14:textId="77777777" w:rsidR="00B66314" w:rsidRDefault="00B66314">
      <w:pPr>
        <w:rPr>
          <w:sz w:val="22"/>
        </w:rPr>
        <w:sectPr w:rsidR="00B66314" w:rsidSect="00C45CA7">
          <w:footerReference w:type="default" r:id="rId18"/>
          <w:footerReference w:type="first" r:id="rId19"/>
          <w:pgSz w:w="16838" w:h="11906" w:orient="landscape"/>
          <w:pgMar w:top="142" w:right="1134" w:bottom="142" w:left="851" w:header="720" w:footer="720" w:gutter="0"/>
          <w:cols w:space="720"/>
        </w:sectPr>
      </w:pPr>
    </w:p>
    <w:tbl>
      <w:tblPr>
        <w:tblW w:w="98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2050FC" w:rsidRPr="003F7BB2" w14:paraId="61617256" w14:textId="77777777" w:rsidTr="5F7D6494">
        <w:tc>
          <w:tcPr>
            <w:tcW w:w="9889" w:type="dxa"/>
            <w:tcBorders>
              <w:top w:val="single" w:sz="12" w:space="0" w:color="auto"/>
              <w:bottom w:val="single" w:sz="8" w:space="0" w:color="auto"/>
            </w:tcBorders>
            <w:shd w:val="clear" w:color="auto" w:fill="D0CECE" w:themeFill="background2" w:themeFillShade="E6"/>
          </w:tcPr>
          <w:p w14:paraId="6B27DBDF" w14:textId="3D2B055C" w:rsidR="002050FC" w:rsidRPr="00DE02A1" w:rsidRDefault="41C6AC8A" w:rsidP="0072560C">
            <w:pPr>
              <w:ind w:left="567" w:hanging="567"/>
              <w:rPr>
                <w:b/>
                <w:color w:val="000000"/>
                <w:sz w:val="22"/>
                <w:szCs w:val="22"/>
              </w:rPr>
            </w:pPr>
            <w:r w:rsidRPr="5F7D6494">
              <w:rPr>
                <w:b/>
                <w:bCs/>
                <w:color w:val="000000" w:themeColor="text1"/>
                <w:sz w:val="22"/>
                <w:szCs w:val="22"/>
              </w:rPr>
              <w:t xml:space="preserve">6.      </w:t>
            </w:r>
            <w:r w:rsidR="16E0E35E" w:rsidRPr="5F7D6494">
              <w:rPr>
                <w:b/>
                <w:bCs/>
                <w:color w:val="000000" w:themeColor="text1"/>
                <w:sz w:val="22"/>
                <w:szCs w:val="22"/>
              </w:rPr>
              <w:t xml:space="preserve">Is </w:t>
            </w:r>
            <w:r w:rsidR="5F6D20AB" w:rsidRPr="5F7D6494">
              <w:rPr>
                <w:b/>
                <w:bCs/>
                <w:color w:val="000000" w:themeColor="text1"/>
                <w:sz w:val="22"/>
                <w:szCs w:val="22"/>
              </w:rPr>
              <w:t>t</w:t>
            </w:r>
            <w:r w:rsidR="16E0E35E" w:rsidRPr="5F7D6494">
              <w:rPr>
                <w:b/>
                <w:bCs/>
                <w:color w:val="000000" w:themeColor="text1"/>
                <w:sz w:val="22"/>
                <w:szCs w:val="22"/>
              </w:rPr>
              <w:t xml:space="preserve">he Organisation </w:t>
            </w:r>
            <w:r w:rsidR="3CEB5D01" w:rsidRPr="5F7D6494">
              <w:rPr>
                <w:b/>
                <w:bCs/>
                <w:color w:val="000000" w:themeColor="text1"/>
                <w:sz w:val="22"/>
                <w:szCs w:val="22"/>
              </w:rPr>
              <w:t>re</w:t>
            </w:r>
            <w:r w:rsidR="16E0E35E" w:rsidRPr="5F7D6494">
              <w:rPr>
                <w:b/>
                <w:bCs/>
                <w:color w:val="000000" w:themeColor="text1"/>
                <w:sz w:val="22"/>
                <w:szCs w:val="22"/>
              </w:rPr>
              <w:t xml:space="preserve">aching its targets in assisting </w:t>
            </w:r>
            <w:r w:rsidR="3CEB5D01" w:rsidRPr="5F7D6494">
              <w:rPr>
                <w:b/>
                <w:bCs/>
                <w:color w:val="000000" w:themeColor="text1"/>
                <w:sz w:val="22"/>
                <w:szCs w:val="22"/>
              </w:rPr>
              <w:t>t</w:t>
            </w:r>
            <w:r w:rsidR="16E0E35E" w:rsidRPr="5F7D6494">
              <w:rPr>
                <w:b/>
                <w:bCs/>
                <w:color w:val="000000" w:themeColor="text1"/>
                <w:sz w:val="22"/>
                <w:szCs w:val="22"/>
              </w:rPr>
              <w:t>he Council to achieve its Strategic</w:t>
            </w:r>
            <w:r w:rsidRPr="5F7D6494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16E0E35E" w:rsidRPr="5F7D6494">
              <w:rPr>
                <w:b/>
                <w:bCs/>
                <w:color w:val="000000" w:themeColor="text1"/>
                <w:sz w:val="22"/>
                <w:szCs w:val="22"/>
              </w:rPr>
              <w:t>Priorities, Service Priorities or Partnership Plans?</w:t>
            </w:r>
            <w:r w:rsidR="16E0E35E" w:rsidRPr="5F7D6494">
              <w:rPr>
                <w:rFonts w:eastAsia="Arial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hyperlink r:id="rId20" w:history="1">
              <w:r w:rsidR="0072560C" w:rsidRPr="0072560C">
                <w:rPr>
                  <w:rStyle w:val="Hyperlink"/>
                  <w:rFonts w:eastAsia="Arial" w:cs="Arial"/>
                  <w:b/>
                  <w:bCs/>
                  <w:sz w:val="22"/>
                  <w:szCs w:val="22"/>
                </w:rPr>
                <w:t>Plan for Fife</w:t>
              </w:r>
            </w:hyperlink>
          </w:p>
        </w:tc>
      </w:tr>
      <w:tr w:rsidR="002050FC" w:rsidRPr="003F7BB2" w14:paraId="41642644" w14:textId="77777777" w:rsidTr="5F7D6494">
        <w:tc>
          <w:tcPr>
            <w:tcW w:w="9889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98CA7B4" w14:textId="192607AD" w:rsidR="002050FC" w:rsidRPr="00DE02A1" w:rsidRDefault="002050FC" w:rsidP="5F7D6494">
            <w:pPr>
              <w:spacing w:line="360" w:lineRule="auto"/>
              <w:rPr>
                <w:b/>
                <w:bCs/>
                <w:color w:val="000000" w:themeColor="text1"/>
                <w:sz w:val="22"/>
                <w:szCs w:val="22"/>
              </w:rPr>
            </w:pPr>
          </w:p>
          <w:p w14:paraId="122EBC27" w14:textId="245E6216" w:rsidR="002050FC" w:rsidRPr="00DE02A1" w:rsidRDefault="002050FC" w:rsidP="5F7D6494">
            <w:pPr>
              <w:spacing w:line="360" w:lineRule="auto"/>
              <w:rPr>
                <w:b/>
                <w:bCs/>
                <w:color w:val="000000" w:themeColor="text1"/>
                <w:sz w:val="22"/>
                <w:szCs w:val="22"/>
              </w:rPr>
            </w:pPr>
          </w:p>
          <w:p w14:paraId="4465F6B9" w14:textId="0327388B" w:rsidR="002050FC" w:rsidRPr="00DE02A1" w:rsidRDefault="002050FC" w:rsidP="5F7D6494">
            <w:pPr>
              <w:spacing w:line="360" w:lineRule="auto"/>
              <w:rPr>
                <w:b/>
                <w:bCs/>
                <w:color w:val="000000" w:themeColor="text1"/>
                <w:sz w:val="22"/>
                <w:szCs w:val="22"/>
              </w:rPr>
            </w:pPr>
          </w:p>
          <w:p w14:paraId="00A0BA71" w14:textId="77777777" w:rsidR="002050FC" w:rsidRDefault="002050FC" w:rsidP="5F7D6494">
            <w:p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  <w:p w14:paraId="499463C8" w14:textId="77777777" w:rsidR="00D3504B" w:rsidRDefault="00D3504B" w:rsidP="5F7D6494">
            <w:p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  <w:p w14:paraId="07964AB4" w14:textId="77777777" w:rsidR="00D3504B" w:rsidRDefault="00D3504B" w:rsidP="5F7D6494">
            <w:p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  <w:p w14:paraId="384BA73E" w14:textId="2A23342D" w:rsidR="00D3504B" w:rsidRPr="00DE02A1" w:rsidRDefault="00D3504B" w:rsidP="5F7D6494">
            <w:pPr>
              <w:spacing w:line="360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F904CB7" w14:textId="77777777" w:rsidR="005C1DF4" w:rsidRDefault="005C1DF4" w:rsidP="006E139F">
      <w:pPr>
        <w:rPr>
          <w:sz w:val="22"/>
        </w:rPr>
      </w:pPr>
    </w:p>
    <w:tbl>
      <w:tblPr>
        <w:tblW w:w="98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33"/>
        <w:gridCol w:w="4933"/>
      </w:tblGrid>
      <w:tr w:rsidR="006E139F" w:rsidRPr="003F7BB2" w14:paraId="63D8F875" w14:textId="77777777" w:rsidTr="354B2B6C">
        <w:tc>
          <w:tcPr>
            <w:tcW w:w="9866" w:type="dxa"/>
            <w:gridSpan w:val="2"/>
            <w:shd w:val="clear" w:color="auto" w:fill="D0CECE" w:themeFill="background2" w:themeFillShade="E6"/>
          </w:tcPr>
          <w:p w14:paraId="5737B593" w14:textId="088EABE3" w:rsidR="006E139F" w:rsidRPr="00DE02A1" w:rsidRDefault="005C1DF4" w:rsidP="00E3284D">
            <w:pPr>
              <w:ind w:left="567" w:hanging="567"/>
              <w:rPr>
                <w:b/>
                <w:color w:val="FF0000"/>
                <w:sz w:val="22"/>
                <w:szCs w:val="22"/>
              </w:rPr>
            </w:pPr>
            <w:r w:rsidRPr="00DE02A1">
              <w:rPr>
                <w:b/>
                <w:sz w:val="22"/>
                <w:szCs w:val="22"/>
              </w:rPr>
              <w:t>7</w:t>
            </w:r>
            <w:r w:rsidR="00727810" w:rsidRPr="00DE02A1">
              <w:rPr>
                <w:b/>
                <w:sz w:val="22"/>
                <w:szCs w:val="22"/>
              </w:rPr>
              <w:t>.</w:t>
            </w:r>
            <w:r w:rsidR="00727810" w:rsidRPr="00DE02A1">
              <w:rPr>
                <w:b/>
                <w:sz w:val="22"/>
                <w:szCs w:val="22"/>
              </w:rPr>
              <w:tab/>
              <w:t xml:space="preserve">Future </w:t>
            </w:r>
            <w:r w:rsidR="002050FC" w:rsidRPr="00DE02A1">
              <w:rPr>
                <w:b/>
                <w:sz w:val="22"/>
                <w:szCs w:val="22"/>
              </w:rPr>
              <w:t>project targets to be achieved within next year:</w:t>
            </w:r>
          </w:p>
        </w:tc>
      </w:tr>
      <w:tr w:rsidR="002050FC" w:rsidRPr="003F7BB2" w14:paraId="4E6DD17D" w14:textId="77777777" w:rsidTr="354B2B6C">
        <w:trPr>
          <w:trHeight w:val="245"/>
        </w:trPr>
        <w:tc>
          <w:tcPr>
            <w:tcW w:w="4933" w:type="dxa"/>
            <w:shd w:val="clear" w:color="auto" w:fill="D0CECE" w:themeFill="background2" w:themeFillShade="E6"/>
          </w:tcPr>
          <w:p w14:paraId="76A6066C" w14:textId="768D0E44" w:rsidR="002050FC" w:rsidRPr="00DE02A1" w:rsidRDefault="002050FC" w:rsidP="002050FC">
            <w:pPr>
              <w:ind w:left="567" w:hanging="567"/>
              <w:jc w:val="center"/>
              <w:rPr>
                <w:b/>
                <w:sz w:val="22"/>
                <w:szCs w:val="22"/>
              </w:rPr>
            </w:pPr>
            <w:r w:rsidRPr="00DE02A1">
              <w:rPr>
                <w:b/>
                <w:sz w:val="22"/>
                <w:szCs w:val="22"/>
              </w:rPr>
              <w:t>Target</w:t>
            </w:r>
          </w:p>
        </w:tc>
        <w:tc>
          <w:tcPr>
            <w:tcW w:w="4933" w:type="dxa"/>
            <w:shd w:val="clear" w:color="auto" w:fill="D0CECE" w:themeFill="background2" w:themeFillShade="E6"/>
          </w:tcPr>
          <w:p w14:paraId="7A0C8C43" w14:textId="4BD530B4" w:rsidR="002050FC" w:rsidRPr="00DE02A1" w:rsidRDefault="002050FC" w:rsidP="002050FC">
            <w:pPr>
              <w:ind w:left="567" w:hanging="567"/>
              <w:jc w:val="center"/>
              <w:rPr>
                <w:b/>
                <w:sz w:val="22"/>
                <w:szCs w:val="22"/>
              </w:rPr>
            </w:pPr>
            <w:r w:rsidRPr="00DE02A1">
              <w:rPr>
                <w:b/>
                <w:sz w:val="22"/>
                <w:szCs w:val="22"/>
              </w:rPr>
              <w:t>Timescale</w:t>
            </w:r>
          </w:p>
        </w:tc>
      </w:tr>
      <w:tr w:rsidR="002050FC" w:rsidRPr="003F7BB2" w14:paraId="32BED52D" w14:textId="77777777" w:rsidTr="354B2B6C">
        <w:trPr>
          <w:trHeight w:val="245"/>
        </w:trPr>
        <w:tc>
          <w:tcPr>
            <w:tcW w:w="4933" w:type="dxa"/>
            <w:shd w:val="clear" w:color="auto" w:fill="auto"/>
          </w:tcPr>
          <w:p w14:paraId="2819BBB2" w14:textId="49D0958F" w:rsidR="002050FC" w:rsidRPr="00DE02A1" w:rsidRDefault="002050FC" w:rsidP="354B2B6C">
            <w:pPr>
              <w:ind w:left="567" w:hanging="567"/>
              <w:rPr>
                <w:b/>
                <w:bCs/>
                <w:sz w:val="22"/>
                <w:szCs w:val="22"/>
              </w:rPr>
            </w:pPr>
          </w:p>
          <w:p w14:paraId="44FE3042" w14:textId="26BCB68B" w:rsidR="002050FC" w:rsidRPr="00DE02A1" w:rsidRDefault="002050FC" w:rsidP="354B2B6C">
            <w:pPr>
              <w:ind w:left="567" w:hanging="567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33" w:type="dxa"/>
            <w:shd w:val="clear" w:color="auto" w:fill="auto"/>
          </w:tcPr>
          <w:p w14:paraId="25907AAC" w14:textId="29052236" w:rsidR="002050FC" w:rsidRPr="00DE02A1" w:rsidRDefault="002050FC" w:rsidP="00E3284D">
            <w:pPr>
              <w:ind w:left="567" w:hanging="567"/>
              <w:rPr>
                <w:b/>
                <w:sz w:val="22"/>
                <w:szCs w:val="22"/>
              </w:rPr>
            </w:pPr>
          </w:p>
        </w:tc>
      </w:tr>
      <w:tr w:rsidR="002050FC" w:rsidRPr="003F7BB2" w14:paraId="00962F94" w14:textId="77777777" w:rsidTr="354B2B6C">
        <w:trPr>
          <w:trHeight w:val="245"/>
        </w:trPr>
        <w:tc>
          <w:tcPr>
            <w:tcW w:w="4933" w:type="dxa"/>
            <w:shd w:val="clear" w:color="auto" w:fill="auto"/>
          </w:tcPr>
          <w:p w14:paraId="09A9B1C3" w14:textId="71FF7822" w:rsidR="002050FC" w:rsidRPr="00DE02A1" w:rsidRDefault="002050FC" w:rsidP="354B2B6C">
            <w:pPr>
              <w:ind w:left="567" w:hanging="567"/>
              <w:rPr>
                <w:b/>
                <w:bCs/>
                <w:sz w:val="22"/>
                <w:szCs w:val="22"/>
              </w:rPr>
            </w:pPr>
          </w:p>
          <w:p w14:paraId="39F938CF" w14:textId="6972E0B2" w:rsidR="002050FC" w:rsidRPr="00DE02A1" w:rsidRDefault="002050FC" w:rsidP="354B2B6C">
            <w:pPr>
              <w:ind w:left="567" w:hanging="567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33" w:type="dxa"/>
            <w:shd w:val="clear" w:color="auto" w:fill="auto"/>
          </w:tcPr>
          <w:p w14:paraId="5E04FE21" w14:textId="4F7AED94" w:rsidR="002050FC" w:rsidRPr="00DE02A1" w:rsidRDefault="002050FC" w:rsidP="00E3284D">
            <w:pPr>
              <w:ind w:left="567" w:hanging="567"/>
              <w:rPr>
                <w:b/>
                <w:sz w:val="22"/>
                <w:szCs w:val="22"/>
              </w:rPr>
            </w:pPr>
          </w:p>
        </w:tc>
      </w:tr>
      <w:tr w:rsidR="002050FC" w:rsidRPr="003F7BB2" w14:paraId="0B3046ED" w14:textId="77777777" w:rsidTr="354B2B6C">
        <w:trPr>
          <w:trHeight w:val="245"/>
        </w:trPr>
        <w:tc>
          <w:tcPr>
            <w:tcW w:w="4933" w:type="dxa"/>
            <w:shd w:val="clear" w:color="auto" w:fill="auto"/>
          </w:tcPr>
          <w:p w14:paraId="3B1DFA8E" w14:textId="60902765" w:rsidR="002050FC" w:rsidRPr="00DE02A1" w:rsidRDefault="002050FC" w:rsidP="354B2B6C">
            <w:pPr>
              <w:ind w:left="567" w:hanging="567"/>
              <w:rPr>
                <w:b/>
                <w:bCs/>
                <w:sz w:val="22"/>
                <w:szCs w:val="22"/>
              </w:rPr>
            </w:pPr>
          </w:p>
          <w:p w14:paraId="2B46A028" w14:textId="69086945" w:rsidR="002050FC" w:rsidRPr="00DE02A1" w:rsidRDefault="002050FC" w:rsidP="354B2B6C">
            <w:pPr>
              <w:ind w:left="567" w:hanging="567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33" w:type="dxa"/>
            <w:shd w:val="clear" w:color="auto" w:fill="auto"/>
          </w:tcPr>
          <w:p w14:paraId="1CABF059" w14:textId="28F3C7D9" w:rsidR="002050FC" w:rsidRPr="00DE02A1" w:rsidRDefault="002050FC" w:rsidP="00E3284D">
            <w:pPr>
              <w:ind w:left="567" w:hanging="567"/>
              <w:rPr>
                <w:b/>
                <w:sz w:val="22"/>
                <w:szCs w:val="22"/>
              </w:rPr>
            </w:pPr>
          </w:p>
        </w:tc>
      </w:tr>
      <w:tr w:rsidR="002050FC" w:rsidRPr="003F7BB2" w14:paraId="49AC626A" w14:textId="77777777" w:rsidTr="354B2B6C">
        <w:trPr>
          <w:trHeight w:val="245"/>
        </w:trPr>
        <w:tc>
          <w:tcPr>
            <w:tcW w:w="4933" w:type="dxa"/>
            <w:shd w:val="clear" w:color="auto" w:fill="auto"/>
          </w:tcPr>
          <w:p w14:paraId="0A4A10EA" w14:textId="146260F2" w:rsidR="002050FC" w:rsidRPr="00DE02A1" w:rsidRDefault="002050FC" w:rsidP="354B2B6C">
            <w:pPr>
              <w:ind w:left="567" w:hanging="567"/>
              <w:rPr>
                <w:b/>
                <w:bCs/>
                <w:sz w:val="22"/>
                <w:szCs w:val="22"/>
              </w:rPr>
            </w:pPr>
          </w:p>
          <w:p w14:paraId="0648911D" w14:textId="66DEEC49" w:rsidR="002050FC" w:rsidRPr="00DE02A1" w:rsidRDefault="002050FC" w:rsidP="354B2B6C">
            <w:pPr>
              <w:ind w:left="567" w:hanging="567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33" w:type="dxa"/>
            <w:shd w:val="clear" w:color="auto" w:fill="auto"/>
          </w:tcPr>
          <w:p w14:paraId="561DA0BD" w14:textId="4B4DE49F" w:rsidR="002050FC" w:rsidRPr="00DE02A1" w:rsidRDefault="002050FC" w:rsidP="00E3284D">
            <w:pPr>
              <w:ind w:left="567" w:hanging="567"/>
              <w:rPr>
                <w:b/>
                <w:sz w:val="22"/>
                <w:szCs w:val="22"/>
              </w:rPr>
            </w:pPr>
          </w:p>
        </w:tc>
      </w:tr>
      <w:tr w:rsidR="002050FC" w:rsidRPr="003F7BB2" w14:paraId="7589AA74" w14:textId="77777777" w:rsidTr="354B2B6C">
        <w:trPr>
          <w:trHeight w:val="245"/>
        </w:trPr>
        <w:tc>
          <w:tcPr>
            <w:tcW w:w="4933" w:type="dxa"/>
            <w:shd w:val="clear" w:color="auto" w:fill="auto"/>
          </w:tcPr>
          <w:p w14:paraId="4BFA38E9" w14:textId="700FE9F6" w:rsidR="002050FC" w:rsidRPr="00DE02A1" w:rsidRDefault="002050FC" w:rsidP="354B2B6C">
            <w:pPr>
              <w:ind w:left="567" w:hanging="567"/>
              <w:rPr>
                <w:b/>
                <w:bCs/>
                <w:sz w:val="22"/>
                <w:szCs w:val="22"/>
              </w:rPr>
            </w:pPr>
          </w:p>
          <w:p w14:paraId="0E1B6066" w14:textId="40E7DA65" w:rsidR="002050FC" w:rsidRPr="00DE02A1" w:rsidRDefault="002050FC" w:rsidP="354B2B6C">
            <w:pPr>
              <w:ind w:left="567" w:hanging="567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33" w:type="dxa"/>
            <w:shd w:val="clear" w:color="auto" w:fill="auto"/>
          </w:tcPr>
          <w:p w14:paraId="7548664E" w14:textId="7C16B49A" w:rsidR="002050FC" w:rsidRPr="00DE02A1" w:rsidRDefault="002050FC" w:rsidP="00E3284D">
            <w:pPr>
              <w:ind w:left="567" w:hanging="567"/>
              <w:rPr>
                <w:b/>
                <w:sz w:val="22"/>
                <w:szCs w:val="22"/>
              </w:rPr>
            </w:pPr>
          </w:p>
        </w:tc>
      </w:tr>
    </w:tbl>
    <w:p w14:paraId="464FCBC1" w14:textId="3815E702" w:rsidR="00860C01" w:rsidRDefault="00860C01" w:rsidP="006E139F">
      <w:pPr>
        <w:rPr>
          <w:sz w:val="22"/>
        </w:rPr>
      </w:pPr>
    </w:p>
    <w:tbl>
      <w:tblPr>
        <w:tblW w:w="98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D06759" w:rsidRPr="003F7BB2" w14:paraId="517F4AD0" w14:textId="77777777" w:rsidTr="354B2B6C">
        <w:tc>
          <w:tcPr>
            <w:tcW w:w="9889" w:type="dxa"/>
            <w:shd w:val="clear" w:color="auto" w:fill="D0CECE" w:themeFill="background2" w:themeFillShade="E6"/>
          </w:tcPr>
          <w:p w14:paraId="29C3BD0D" w14:textId="56897A1C" w:rsidR="00D06759" w:rsidRPr="003F7BB2" w:rsidRDefault="67166587" w:rsidP="354B2B6C">
            <w:pPr>
              <w:ind w:left="567" w:hanging="567"/>
              <w:rPr>
                <w:b/>
                <w:bCs/>
                <w:sz w:val="20"/>
              </w:rPr>
            </w:pPr>
            <w:r w:rsidRPr="354B2B6C">
              <w:rPr>
                <w:b/>
                <w:bCs/>
                <w:sz w:val="22"/>
                <w:szCs w:val="22"/>
              </w:rPr>
              <w:t>8</w:t>
            </w:r>
            <w:r w:rsidR="380500E0" w:rsidRPr="354B2B6C">
              <w:rPr>
                <w:b/>
                <w:bCs/>
                <w:sz w:val="22"/>
                <w:szCs w:val="22"/>
              </w:rPr>
              <w:t>.</w:t>
            </w:r>
            <w:r>
              <w:tab/>
            </w:r>
            <w:r w:rsidR="380500E0" w:rsidRPr="354B2B6C">
              <w:rPr>
                <w:b/>
                <w:bCs/>
                <w:sz w:val="22"/>
                <w:szCs w:val="22"/>
              </w:rPr>
              <w:t xml:space="preserve">Staffing – </w:t>
            </w:r>
            <w:r w:rsidR="16E0E35E" w:rsidRPr="354B2B6C">
              <w:rPr>
                <w:b/>
                <w:bCs/>
                <w:sz w:val="22"/>
                <w:szCs w:val="22"/>
              </w:rPr>
              <w:t>i</w:t>
            </w:r>
            <w:r w:rsidR="380500E0" w:rsidRPr="354B2B6C">
              <w:rPr>
                <w:b/>
                <w:bCs/>
                <w:sz w:val="22"/>
                <w:szCs w:val="22"/>
              </w:rPr>
              <w:t xml:space="preserve">nclude </w:t>
            </w:r>
            <w:r w:rsidR="16E0E35E" w:rsidRPr="354B2B6C">
              <w:rPr>
                <w:b/>
                <w:bCs/>
                <w:sz w:val="22"/>
                <w:szCs w:val="22"/>
              </w:rPr>
              <w:t>any changes/issues that may impact on service delivery, i.e. change of position, grievance, long term absence, etc.</w:t>
            </w:r>
          </w:p>
        </w:tc>
      </w:tr>
      <w:tr w:rsidR="00D06759" w14:paraId="5C8C6B09" w14:textId="77777777" w:rsidTr="354B2B6C">
        <w:tc>
          <w:tcPr>
            <w:tcW w:w="9889" w:type="dxa"/>
          </w:tcPr>
          <w:p w14:paraId="3382A365" w14:textId="77777777" w:rsidR="00D06759" w:rsidRDefault="00D06759" w:rsidP="009978BB"/>
          <w:p w14:paraId="5C71F136" w14:textId="77777777" w:rsidR="00D06759" w:rsidRDefault="00D06759" w:rsidP="009978BB"/>
          <w:p w14:paraId="62199465" w14:textId="77777777" w:rsidR="00D06759" w:rsidRDefault="00D06759" w:rsidP="009978BB"/>
          <w:p w14:paraId="0DA123B1" w14:textId="77777777" w:rsidR="00D06759" w:rsidRDefault="00D06759" w:rsidP="009978BB"/>
          <w:p w14:paraId="4C4CEA3D" w14:textId="77777777" w:rsidR="00D06759" w:rsidRDefault="00D06759" w:rsidP="009978BB"/>
          <w:p w14:paraId="50895670" w14:textId="77777777" w:rsidR="00D06759" w:rsidRDefault="00D06759" w:rsidP="009978BB"/>
          <w:p w14:paraId="38C1F859" w14:textId="77777777" w:rsidR="00D06759" w:rsidRDefault="00D06759" w:rsidP="009978BB"/>
        </w:tc>
      </w:tr>
    </w:tbl>
    <w:p w14:paraId="0C8FE7CE" w14:textId="77777777" w:rsidR="00797176" w:rsidRDefault="00797176"/>
    <w:tbl>
      <w:tblPr>
        <w:tblW w:w="98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797176" w:rsidRPr="003F7BB2" w14:paraId="3A25E517" w14:textId="77777777" w:rsidTr="15DB571C">
        <w:tc>
          <w:tcPr>
            <w:tcW w:w="9889" w:type="dxa"/>
            <w:shd w:val="clear" w:color="auto" w:fill="D0CECE" w:themeFill="background2" w:themeFillShade="E6"/>
          </w:tcPr>
          <w:p w14:paraId="293BBFD7" w14:textId="3180CD0D" w:rsidR="00797176" w:rsidRPr="003F7BB2" w:rsidRDefault="005C1DF4" w:rsidP="009978BB">
            <w:pPr>
              <w:ind w:left="567" w:hanging="567"/>
              <w:rPr>
                <w:b/>
                <w:sz w:val="20"/>
              </w:rPr>
            </w:pPr>
            <w:r w:rsidRPr="00DE02A1">
              <w:rPr>
                <w:b/>
                <w:sz w:val="22"/>
                <w:szCs w:val="22"/>
              </w:rPr>
              <w:t xml:space="preserve"> 9</w:t>
            </w:r>
            <w:r w:rsidR="00797176" w:rsidRPr="00DE02A1">
              <w:rPr>
                <w:b/>
                <w:sz w:val="22"/>
                <w:szCs w:val="22"/>
              </w:rPr>
              <w:t>.</w:t>
            </w:r>
            <w:r w:rsidR="00797176" w:rsidRPr="00DE02A1">
              <w:rPr>
                <w:b/>
                <w:sz w:val="22"/>
                <w:szCs w:val="22"/>
              </w:rPr>
              <w:tab/>
              <w:t xml:space="preserve">Detail </w:t>
            </w:r>
            <w:r w:rsidR="002050FC" w:rsidRPr="00DE02A1">
              <w:rPr>
                <w:b/>
                <w:sz w:val="22"/>
                <w:szCs w:val="22"/>
              </w:rPr>
              <w:t xml:space="preserve">any changes to the </w:t>
            </w:r>
            <w:r w:rsidR="00797176" w:rsidRPr="00DE02A1">
              <w:rPr>
                <w:b/>
                <w:sz w:val="22"/>
                <w:szCs w:val="22"/>
              </w:rPr>
              <w:t>Management Com</w:t>
            </w:r>
            <w:r w:rsidR="00797176" w:rsidRPr="00DE02A1">
              <w:rPr>
                <w:b/>
                <w:color w:val="000000"/>
                <w:sz w:val="22"/>
                <w:szCs w:val="22"/>
              </w:rPr>
              <w:t>mittee/Board of Directors</w:t>
            </w:r>
            <w:r w:rsidR="002050FC" w:rsidRPr="00DE02A1">
              <w:rPr>
                <w:b/>
                <w:color w:val="000000"/>
                <w:sz w:val="22"/>
                <w:szCs w:val="22"/>
              </w:rPr>
              <w:t>.</w:t>
            </w:r>
          </w:p>
        </w:tc>
      </w:tr>
      <w:tr w:rsidR="00797176" w14:paraId="41004F19" w14:textId="77777777" w:rsidTr="15DB571C">
        <w:tc>
          <w:tcPr>
            <w:tcW w:w="9889" w:type="dxa"/>
          </w:tcPr>
          <w:p w14:paraId="67C0C651" w14:textId="77777777" w:rsidR="00797176" w:rsidRDefault="00797176" w:rsidP="009978BB"/>
          <w:p w14:paraId="308D56CC" w14:textId="77777777" w:rsidR="00797176" w:rsidRDefault="00797176" w:rsidP="009978BB"/>
          <w:p w14:paraId="797E50C6" w14:textId="77777777" w:rsidR="00985FFB" w:rsidRDefault="00985FFB" w:rsidP="009978BB"/>
          <w:p w14:paraId="7B04FA47" w14:textId="77777777" w:rsidR="00797176" w:rsidRDefault="00797176" w:rsidP="009978BB"/>
          <w:p w14:paraId="568C698B" w14:textId="77777777" w:rsidR="00797176" w:rsidRDefault="00797176" w:rsidP="009978BB"/>
          <w:p w14:paraId="1A939487" w14:textId="77777777" w:rsidR="00797176" w:rsidRDefault="00797176" w:rsidP="009978BB"/>
          <w:p w14:paraId="6AA258D8" w14:textId="77777777" w:rsidR="00797176" w:rsidRDefault="00797176" w:rsidP="009978BB"/>
        </w:tc>
      </w:tr>
    </w:tbl>
    <w:p w14:paraId="6FFBD3EC" w14:textId="77777777" w:rsidR="00D06759" w:rsidRDefault="00D06759" w:rsidP="00D06759">
      <w:pPr>
        <w:rPr>
          <w:sz w:val="22"/>
        </w:rPr>
      </w:pPr>
    </w:p>
    <w:tbl>
      <w:tblPr>
        <w:tblW w:w="98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4945"/>
      </w:tblGrid>
      <w:tr w:rsidR="00D06759" w:rsidRPr="003F7BB2" w14:paraId="7B7F547B" w14:textId="77777777" w:rsidTr="2167F52B">
        <w:tc>
          <w:tcPr>
            <w:tcW w:w="4944" w:type="dxa"/>
            <w:shd w:val="clear" w:color="auto" w:fill="D0CECE" w:themeFill="background2" w:themeFillShade="E6"/>
          </w:tcPr>
          <w:p w14:paraId="724B6D30" w14:textId="09336346" w:rsidR="00D06759" w:rsidRPr="00DE02A1" w:rsidRDefault="00985FFB" w:rsidP="009978BB">
            <w:pPr>
              <w:ind w:left="567" w:hanging="567"/>
              <w:rPr>
                <w:b/>
                <w:sz w:val="22"/>
                <w:szCs w:val="22"/>
              </w:rPr>
            </w:pPr>
            <w:r w:rsidRPr="00DE02A1">
              <w:rPr>
                <w:b/>
                <w:sz w:val="22"/>
                <w:szCs w:val="22"/>
              </w:rPr>
              <w:t>10</w:t>
            </w:r>
            <w:r w:rsidR="005C1DF4" w:rsidRPr="00DE02A1">
              <w:rPr>
                <w:b/>
                <w:sz w:val="22"/>
                <w:szCs w:val="22"/>
              </w:rPr>
              <w:t>.</w:t>
            </w:r>
            <w:r w:rsidR="00D06759" w:rsidRPr="00DE02A1">
              <w:rPr>
                <w:b/>
                <w:sz w:val="22"/>
                <w:szCs w:val="22"/>
              </w:rPr>
              <w:tab/>
              <w:t xml:space="preserve">Management </w:t>
            </w:r>
            <w:r w:rsidR="002050FC" w:rsidRPr="00DE02A1">
              <w:rPr>
                <w:b/>
                <w:sz w:val="22"/>
                <w:szCs w:val="22"/>
              </w:rPr>
              <w:t>i</w:t>
            </w:r>
            <w:r w:rsidR="00D06759" w:rsidRPr="00DE02A1">
              <w:rPr>
                <w:b/>
                <w:sz w:val="22"/>
                <w:szCs w:val="22"/>
              </w:rPr>
              <w:t>ssues</w:t>
            </w:r>
          </w:p>
        </w:tc>
        <w:tc>
          <w:tcPr>
            <w:tcW w:w="4945" w:type="dxa"/>
            <w:shd w:val="clear" w:color="auto" w:fill="D0CECE" w:themeFill="background2" w:themeFillShade="E6"/>
          </w:tcPr>
          <w:p w14:paraId="3CB4E697" w14:textId="77777777" w:rsidR="00D06759" w:rsidRPr="00DE02A1" w:rsidRDefault="00D06759" w:rsidP="009978BB">
            <w:pPr>
              <w:ind w:left="567" w:hanging="567"/>
              <w:rPr>
                <w:b/>
                <w:sz w:val="22"/>
                <w:szCs w:val="22"/>
              </w:rPr>
            </w:pPr>
            <w:r w:rsidRPr="00DE02A1">
              <w:rPr>
                <w:b/>
                <w:sz w:val="22"/>
                <w:szCs w:val="22"/>
              </w:rPr>
              <w:t>Comments</w:t>
            </w:r>
          </w:p>
        </w:tc>
      </w:tr>
      <w:tr w:rsidR="00D06759" w:rsidRPr="00717627" w14:paraId="57805136" w14:textId="77777777" w:rsidTr="2167F52B">
        <w:tc>
          <w:tcPr>
            <w:tcW w:w="4944" w:type="dxa"/>
          </w:tcPr>
          <w:p w14:paraId="02E4D57E" w14:textId="0DDEE4C6" w:rsidR="00D06759" w:rsidRPr="00DE02A1" w:rsidRDefault="013F35F3" w:rsidP="009978BB">
            <w:pPr>
              <w:rPr>
                <w:sz w:val="22"/>
                <w:szCs w:val="22"/>
              </w:rPr>
            </w:pPr>
            <w:r w:rsidRPr="2167F52B">
              <w:rPr>
                <w:sz w:val="22"/>
                <w:szCs w:val="22"/>
              </w:rPr>
              <w:t xml:space="preserve">Are </w:t>
            </w:r>
            <w:r w:rsidR="48D47856" w:rsidRPr="2167F52B">
              <w:rPr>
                <w:sz w:val="22"/>
                <w:szCs w:val="22"/>
              </w:rPr>
              <w:t>management</w:t>
            </w:r>
            <w:r w:rsidRPr="2167F52B">
              <w:rPr>
                <w:sz w:val="22"/>
                <w:szCs w:val="22"/>
              </w:rPr>
              <w:t xml:space="preserve"> meetings run appropriately?</w:t>
            </w:r>
          </w:p>
          <w:p w14:paraId="36AF6883" w14:textId="1FBF5A03" w:rsidR="00D06759" w:rsidRPr="00DE02A1" w:rsidRDefault="00D06759" w:rsidP="009978BB">
            <w:pPr>
              <w:rPr>
                <w:sz w:val="22"/>
                <w:szCs w:val="22"/>
              </w:rPr>
            </w:pPr>
          </w:p>
        </w:tc>
        <w:tc>
          <w:tcPr>
            <w:tcW w:w="4945" w:type="dxa"/>
          </w:tcPr>
          <w:p w14:paraId="3EB5B414" w14:textId="77777777" w:rsidR="00D06759" w:rsidRDefault="00D06759" w:rsidP="009978BB">
            <w:pPr>
              <w:rPr>
                <w:sz w:val="22"/>
                <w:szCs w:val="22"/>
              </w:rPr>
            </w:pPr>
          </w:p>
          <w:p w14:paraId="7AB92DE8" w14:textId="77777777" w:rsidR="00F8325C" w:rsidRDefault="00F8325C" w:rsidP="009978BB">
            <w:pPr>
              <w:rPr>
                <w:sz w:val="22"/>
                <w:szCs w:val="22"/>
              </w:rPr>
            </w:pPr>
          </w:p>
          <w:p w14:paraId="54C529ED" w14:textId="5D501DCA" w:rsidR="00F8325C" w:rsidRPr="00DE02A1" w:rsidRDefault="00F8325C" w:rsidP="4208A24E">
            <w:pPr>
              <w:rPr>
                <w:sz w:val="22"/>
                <w:szCs w:val="22"/>
              </w:rPr>
            </w:pPr>
          </w:p>
        </w:tc>
      </w:tr>
      <w:tr w:rsidR="00D06759" w:rsidRPr="00717627" w14:paraId="1AF832F6" w14:textId="77777777" w:rsidTr="2167F52B">
        <w:tc>
          <w:tcPr>
            <w:tcW w:w="4944" w:type="dxa"/>
          </w:tcPr>
          <w:p w14:paraId="658AD452" w14:textId="77777777" w:rsidR="00D06759" w:rsidRPr="00DE02A1" w:rsidRDefault="00D06759" w:rsidP="009978BB">
            <w:pPr>
              <w:rPr>
                <w:sz w:val="22"/>
                <w:szCs w:val="22"/>
              </w:rPr>
            </w:pPr>
            <w:r w:rsidRPr="00DE02A1">
              <w:rPr>
                <w:sz w:val="22"/>
                <w:szCs w:val="22"/>
              </w:rPr>
              <w:t xml:space="preserve">Are management meetings properly </w:t>
            </w:r>
            <w:proofErr w:type="spellStart"/>
            <w:r w:rsidRPr="00DE02A1">
              <w:rPr>
                <w:sz w:val="22"/>
                <w:szCs w:val="22"/>
              </w:rPr>
              <w:t>minuted</w:t>
            </w:r>
            <w:proofErr w:type="spellEnd"/>
            <w:r w:rsidRPr="00DE02A1">
              <w:rPr>
                <w:sz w:val="22"/>
                <w:szCs w:val="22"/>
              </w:rPr>
              <w:t>?</w:t>
            </w:r>
          </w:p>
          <w:p w14:paraId="1C0157D6" w14:textId="77777777" w:rsidR="00D06759" w:rsidRPr="00DE02A1" w:rsidRDefault="00D06759" w:rsidP="009978BB">
            <w:pPr>
              <w:rPr>
                <w:sz w:val="22"/>
                <w:szCs w:val="22"/>
              </w:rPr>
            </w:pPr>
          </w:p>
          <w:p w14:paraId="3691E7B2" w14:textId="77777777" w:rsidR="00D06759" w:rsidRPr="00DE02A1" w:rsidRDefault="00D06759" w:rsidP="009978BB">
            <w:pPr>
              <w:rPr>
                <w:sz w:val="22"/>
                <w:szCs w:val="22"/>
              </w:rPr>
            </w:pPr>
          </w:p>
        </w:tc>
        <w:tc>
          <w:tcPr>
            <w:tcW w:w="4945" w:type="dxa"/>
          </w:tcPr>
          <w:p w14:paraId="69FC6D1D" w14:textId="77777777" w:rsidR="00D06759" w:rsidRDefault="00D06759" w:rsidP="009978BB">
            <w:pPr>
              <w:rPr>
                <w:sz w:val="22"/>
                <w:szCs w:val="22"/>
              </w:rPr>
            </w:pPr>
          </w:p>
          <w:p w14:paraId="23C5B558" w14:textId="53D80511" w:rsidR="00F8325C" w:rsidRDefault="00F8325C" w:rsidP="4208A24E">
            <w:pPr>
              <w:rPr>
                <w:sz w:val="22"/>
                <w:szCs w:val="22"/>
              </w:rPr>
            </w:pPr>
          </w:p>
          <w:p w14:paraId="526770CE" w14:textId="77777777" w:rsidR="00F8325C" w:rsidRPr="00DE02A1" w:rsidRDefault="00F8325C" w:rsidP="009978BB">
            <w:pPr>
              <w:rPr>
                <w:sz w:val="22"/>
                <w:szCs w:val="22"/>
              </w:rPr>
            </w:pPr>
          </w:p>
        </w:tc>
      </w:tr>
      <w:tr w:rsidR="00D06759" w:rsidRPr="00717627" w14:paraId="248F16DB" w14:textId="77777777" w:rsidTr="2167F52B">
        <w:tc>
          <w:tcPr>
            <w:tcW w:w="4944" w:type="dxa"/>
          </w:tcPr>
          <w:p w14:paraId="7CBEED82" w14:textId="1E5CB270" w:rsidR="00D06759" w:rsidRPr="00DE02A1" w:rsidRDefault="65EAD230" w:rsidP="009978BB">
            <w:pPr>
              <w:rPr>
                <w:sz w:val="22"/>
                <w:szCs w:val="22"/>
              </w:rPr>
            </w:pPr>
            <w:r w:rsidRPr="4208A24E">
              <w:rPr>
                <w:sz w:val="22"/>
                <w:szCs w:val="22"/>
              </w:rPr>
              <w:t>Are financial reports regularly provided at meetings?</w:t>
            </w:r>
          </w:p>
          <w:p w14:paraId="6E36661F" w14:textId="77777777" w:rsidR="00D06759" w:rsidRPr="00DE02A1" w:rsidRDefault="00D06759" w:rsidP="009978BB">
            <w:pPr>
              <w:rPr>
                <w:sz w:val="22"/>
                <w:szCs w:val="22"/>
              </w:rPr>
            </w:pPr>
          </w:p>
        </w:tc>
        <w:tc>
          <w:tcPr>
            <w:tcW w:w="4945" w:type="dxa"/>
          </w:tcPr>
          <w:p w14:paraId="38645DC7" w14:textId="77777777" w:rsidR="00D06759" w:rsidRPr="00DE02A1" w:rsidRDefault="00D06759" w:rsidP="009978BB">
            <w:pPr>
              <w:rPr>
                <w:sz w:val="22"/>
                <w:szCs w:val="22"/>
              </w:rPr>
            </w:pPr>
          </w:p>
        </w:tc>
      </w:tr>
      <w:tr w:rsidR="00D06759" w:rsidRPr="00717627" w14:paraId="17B9A021" w14:textId="77777777" w:rsidTr="2167F52B">
        <w:tc>
          <w:tcPr>
            <w:tcW w:w="4944" w:type="dxa"/>
          </w:tcPr>
          <w:p w14:paraId="62EBF9A1" w14:textId="7785416D" w:rsidR="00D06759" w:rsidRPr="00DE02A1" w:rsidRDefault="65EAD230" w:rsidP="009978BB">
            <w:pPr>
              <w:rPr>
                <w:sz w:val="22"/>
                <w:szCs w:val="22"/>
              </w:rPr>
            </w:pPr>
            <w:r w:rsidRPr="4208A24E">
              <w:rPr>
                <w:sz w:val="22"/>
                <w:szCs w:val="22"/>
              </w:rPr>
              <w:t>Is there a clear structure for decision making?</w:t>
            </w:r>
          </w:p>
        </w:tc>
        <w:tc>
          <w:tcPr>
            <w:tcW w:w="4945" w:type="dxa"/>
          </w:tcPr>
          <w:p w14:paraId="6601B954" w14:textId="77777777" w:rsidR="00D06759" w:rsidRDefault="00D06759" w:rsidP="009978BB">
            <w:pPr>
              <w:rPr>
                <w:sz w:val="22"/>
                <w:szCs w:val="22"/>
              </w:rPr>
            </w:pPr>
          </w:p>
          <w:p w14:paraId="7ECA3111" w14:textId="77777777" w:rsidR="00F8325C" w:rsidRDefault="00F8325C" w:rsidP="009978BB">
            <w:pPr>
              <w:rPr>
                <w:sz w:val="22"/>
                <w:szCs w:val="22"/>
              </w:rPr>
            </w:pPr>
          </w:p>
          <w:p w14:paraId="0C6C2CD5" w14:textId="77777777" w:rsidR="00F8325C" w:rsidRPr="00DE02A1" w:rsidRDefault="00F8325C" w:rsidP="009978BB">
            <w:pPr>
              <w:rPr>
                <w:sz w:val="22"/>
                <w:szCs w:val="22"/>
              </w:rPr>
            </w:pPr>
          </w:p>
        </w:tc>
      </w:tr>
      <w:tr w:rsidR="2167F52B" w14:paraId="4C46409A" w14:textId="77777777" w:rsidTr="2167F52B">
        <w:trPr>
          <w:trHeight w:val="300"/>
        </w:trPr>
        <w:tc>
          <w:tcPr>
            <w:tcW w:w="4944" w:type="dxa"/>
          </w:tcPr>
          <w:p w14:paraId="0C4BBCB7" w14:textId="1BDAE6AE" w:rsidR="396CDB1D" w:rsidRDefault="396CDB1D" w:rsidP="2167F52B">
            <w:pPr>
              <w:rPr>
                <w:sz w:val="22"/>
                <w:szCs w:val="22"/>
              </w:rPr>
            </w:pPr>
            <w:proofErr w:type="gramStart"/>
            <w:r w:rsidRPr="2167F52B">
              <w:rPr>
                <w:sz w:val="22"/>
                <w:szCs w:val="22"/>
              </w:rPr>
              <w:t>Is</w:t>
            </w:r>
            <w:proofErr w:type="gramEnd"/>
            <w:r w:rsidRPr="2167F52B">
              <w:rPr>
                <w:sz w:val="22"/>
                <w:szCs w:val="22"/>
              </w:rPr>
              <w:t xml:space="preserve"> the organisations governing document reviewed and discussed </w:t>
            </w:r>
            <w:r w:rsidR="4537B41C" w:rsidRPr="2167F52B">
              <w:rPr>
                <w:sz w:val="22"/>
                <w:szCs w:val="22"/>
              </w:rPr>
              <w:t>regularly? W</w:t>
            </w:r>
            <w:r w:rsidRPr="2167F52B">
              <w:rPr>
                <w:sz w:val="22"/>
                <w:szCs w:val="22"/>
              </w:rPr>
              <w:t>hen was the governing document last reviewed and what date is the next review</w:t>
            </w:r>
            <w:r w:rsidR="1B3032F0" w:rsidRPr="2167F52B">
              <w:rPr>
                <w:sz w:val="22"/>
                <w:szCs w:val="22"/>
              </w:rPr>
              <w:t>?</w:t>
            </w:r>
          </w:p>
        </w:tc>
        <w:tc>
          <w:tcPr>
            <w:tcW w:w="4945" w:type="dxa"/>
          </w:tcPr>
          <w:p w14:paraId="28F7790A" w14:textId="2FD722E1" w:rsidR="2167F52B" w:rsidRDefault="2167F52B" w:rsidP="2167F52B">
            <w:pPr>
              <w:rPr>
                <w:sz w:val="22"/>
                <w:szCs w:val="22"/>
              </w:rPr>
            </w:pPr>
          </w:p>
        </w:tc>
      </w:tr>
      <w:tr w:rsidR="00D06759" w:rsidRPr="003F7BB2" w14:paraId="457F1377" w14:textId="77777777" w:rsidTr="2167F52B">
        <w:tc>
          <w:tcPr>
            <w:tcW w:w="9889" w:type="dxa"/>
            <w:gridSpan w:val="2"/>
            <w:shd w:val="clear" w:color="auto" w:fill="D0CECE" w:themeFill="background2" w:themeFillShade="E6"/>
          </w:tcPr>
          <w:p w14:paraId="07F7E172" w14:textId="1B4F3400" w:rsidR="00D06759" w:rsidRPr="003F7BB2" w:rsidRDefault="002050FC" w:rsidP="354B2B6C">
            <w:pPr>
              <w:ind w:left="567" w:hanging="567"/>
              <w:rPr>
                <w:b/>
                <w:bCs/>
                <w:sz w:val="20"/>
              </w:rPr>
            </w:pPr>
            <w:r w:rsidRPr="354B2B6C">
              <w:rPr>
                <w:b/>
                <w:bCs/>
                <w:sz w:val="22"/>
                <w:szCs w:val="22"/>
              </w:rPr>
              <w:t xml:space="preserve">10.1 </w:t>
            </w:r>
            <w:r w:rsidR="0A87E1E0" w:rsidRPr="354B2B6C">
              <w:rPr>
                <w:b/>
                <w:bCs/>
                <w:sz w:val="22"/>
                <w:szCs w:val="22"/>
              </w:rPr>
              <w:t xml:space="preserve">  </w:t>
            </w:r>
            <w:r w:rsidR="34A0E947" w:rsidRPr="354B2B6C">
              <w:rPr>
                <w:b/>
                <w:bCs/>
                <w:sz w:val="22"/>
                <w:szCs w:val="22"/>
              </w:rPr>
              <w:t xml:space="preserve">Provide </w:t>
            </w:r>
            <w:r w:rsidRPr="354B2B6C">
              <w:rPr>
                <w:b/>
                <w:bCs/>
                <w:sz w:val="22"/>
                <w:szCs w:val="22"/>
              </w:rPr>
              <w:t>details of any other management issues</w:t>
            </w:r>
            <w:r w:rsidR="300F8EE5" w:rsidRPr="354B2B6C">
              <w:rPr>
                <w:b/>
                <w:bCs/>
                <w:sz w:val="22"/>
                <w:szCs w:val="22"/>
              </w:rPr>
              <w:t>.</w:t>
            </w:r>
            <w:r w:rsidRPr="354B2B6C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D06759" w14:paraId="779F8E76" w14:textId="77777777" w:rsidTr="2167F52B">
        <w:tc>
          <w:tcPr>
            <w:tcW w:w="9889" w:type="dxa"/>
            <w:gridSpan w:val="2"/>
            <w:tcBorders>
              <w:bottom w:val="single" w:sz="12" w:space="0" w:color="auto"/>
            </w:tcBorders>
          </w:tcPr>
          <w:p w14:paraId="7818863E" w14:textId="77777777" w:rsidR="00D06759" w:rsidRDefault="00D06759" w:rsidP="009978BB"/>
          <w:p w14:paraId="44F69B9A" w14:textId="77777777" w:rsidR="00D06759" w:rsidRDefault="00D06759" w:rsidP="009978BB"/>
          <w:p w14:paraId="5F07D11E" w14:textId="77777777" w:rsidR="00D06759" w:rsidRDefault="00D06759" w:rsidP="009978BB"/>
          <w:p w14:paraId="64476C92" w14:textId="798B728D" w:rsidR="5F7D6494" w:rsidRDefault="5F7D6494"/>
          <w:p w14:paraId="6F8BD81B" w14:textId="77777777" w:rsidR="00D06759" w:rsidRDefault="00D06759" w:rsidP="009978BB"/>
        </w:tc>
      </w:tr>
    </w:tbl>
    <w:p w14:paraId="2613E9C1" w14:textId="77777777" w:rsidR="00D06759" w:rsidRDefault="00D06759" w:rsidP="006E139F">
      <w:pPr>
        <w:rPr>
          <w:sz w:val="22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985FFB" w:rsidRPr="003F7BB2" w14:paraId="7F34A4C5" w14:textId="77777777" w:rsidTr="6268E8B8">
        <w:tc>
          <w:tcPr>
            <w:tcW w:w="9889" w:type="dxa"/>
            <w:shd w:val="clear" w:color="auto" w:fill="D0CECE" w:themeFill="background2" w:themeFillShade="E6"/>
          </w:tcPr>
          <w:p w14:paraId="3AAD7304" w14:textId="6AA5DAD0" w:rsidR="00985FFB" w:rsidRPr="003F7BB2" w:rsidRDefault="00985FFB" w:rsidP="009978BB">
            <w:pPr>
              <w:ind w:left="567" w:hanging="567"/>
              <w:rPr>
                <w:b/>
                <w:sz w:val="20"/>
              </w:rPr>
            </w:pPr>
            <w:r w:rsidRPr="00DE02A1">
              <w:rPr>
                <w:b/>
                <w:sz w:val="22"/>
                <w:szCs w:val="22"/>
              </w:rPr>
              <w:t>11.</w:t>
            </w:r>
            <w:r w:rsidRPr="00DE02A1">
              <w:rPr>
                <w:b/>
                <w:sz w:val="22"/>
                <w:szCs w:val="22"/>
              </w:rPr>
              <w:tab/>
              <w:t>Support/</w:t>
            </w:r>
            <w:r w:rsidR="002050FC" w:rsidRPr="00DE02A1">
              <w:rPr>
                <w:b/>
                <w:sz w:val="22"/>
                <w:szCs w:val="22"/>
              </w:rPr>
              <w:t>training issues - include training undertaken/needs of Management Committee, staff &amp; volunteers.</w:t>
            </w:r>
          </w:p>
        </w:tc>
      </w:tr>
      <w:tr w:rsidR="00985FFB" w14:paraId="1037B8A3" w14:textId="77777777" w:rsidTr="6268E8B8">
        <w:tc>
          <w:tcPr>
            <w:tcW w:w="9889" w:type="dxa"/>
          </w:tcPr>
          <w:p w14:paraId="687C6DE0" w14:textId="77777777" w:rsidR="00985FFB" w:rsidRDefault="00985FFB" w:rsidP="009978BB"/>
          <w:p w14:paraId="5B2F9378" w14:textId="77777777" w:rsidR="00985FFB" w:rsidRDefault="00985FFB" w:rsidP="009978BB"/>
          <w:p w14:paraId="58E6DD4E" w14:textId="77777777" w:rsidR="00985FFB" w:rsidRDefault="00985FFB" w:rsidP="009978BB"/>
          <w:p w14:paraId="2D6BFDE3" w14:textId="2B1B5040" w:rsidR="6268E8B8" w:rsidRDefault="6268E8B8"/>
          <w:p w14:paraId="69E2BB2B" w14:textId="77777777" w:rsidR="00985FFB" w:rsidRDefault="00985FFB" w:rsidP="009978BB"/>
          <w:p w14:paraId="57C0D796" w14:textId="77777777" w:rsidR="00985FFB" w:rsidRDefault="00985FFB" w:rsidP="009978BB"/>
        </w:tc>
      </w:tr>
    </w:tbl>
    <w:p w14:paraId="4475AD14" w14:textId="77777777" w:rsidR="005C1DF4" w:rsidRDefault="005C1DF4" w:rsidP="006E139F">
      <w:pPr>
        <w:rPr>
          <w:sz w:val="22"/>
        </w:rPr>
      </w:pPr>
    </w:p>
    <w:tbl>
      <w:tblPr>
        <w:tblW w:w="98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797176" w:rsidRPr="003F7BB2" w14:paraId="335BCFC3" w14:textId="77777777" w:rsidTr="6268E8B8">
        <w:tc>
          <w:tcPr>
            <w:tcW w:w="9889" w:type="dxa"/>
            <w:shd w:val="clear" w:color="auto" w:fill="D0CECE" w:themeFill="background2" w:themeFillShade="E6"/>
          </w:tcPr>
          <w:p w14:paraId="2F9073D4" w14:textId="45CC15DB" w:rsidR="00797176" w:rsidRPr="003F7BB2" w:rsidRDefault="00797176" w:rsidP="009978BB">
            <w:pPr>
              <w:ind w:left="567" w:hanging="567"/>
              <w:rPr>
                <w:b/>
                <w:sz w:val="20"/>
              </w:rPr>
            </w:pPr>
            <w:r w:rsidRPr="00DE02A1">
              <w:rPr>
                <w:b/>
                <w:sz w:val="22"/>
                <w:szCs w:val="22"/>
              </w:rPr>
              <w:t>1</w:t>
            </w:r>
            <w:r w:rsidR="00985FFB" w:rsidRPr="00DE02A1">
              <w:rPr>
                <w:b/>
                <w:sz w:val="22"/>
                <w:szCs w:val="22"/>
              </w:rPr>
              <w:t>1</w:t>
            </w:r>
            <w:r w:rsidRPr="00DE02A1">
              <w:rPr>
                <w:b/>
                <w:sz w:val="22"/>
                <w:szCs w:val="22"/>
              </w:rPr>
              <w:t>.</w:t>
            </w:r>
            <w:r w:rsidR="00985FFB" w:rsidRPr="00DE02A1">
              <w:rPr>
                <w:b/>
                <w:sz w:val="22"/>
                <w:szCs w:val="22"/>
              </w:rPr>
              <w:t>1</w:t>
            </w:r>
            <w:r w:rsidRPr="00DE02A1">
              <w:rPr>
                <w:b/>
                <w:sz w:val="22"/>
                <w:szCs w:val="22"/>
              </w:rPr>
              <w:tab/>
              <w:t xml:space="preserve">Does </w:t>
            </w:r>
            <w:r w:rsidR="002050FC" w:rsidRPr="00DE02A1">
              <w:rPr>
                <w:b/>
                <w:sz w:val="22"/>
                <w:szCs w:val="22"/>
              </w:rPr>
              <w:t>the organisation have other support needs?</w:t>
            </w:r>
          </w:p>
        </w:tc>
      </w:tr>
      <w:tr w:rsidR="00797176" w14:paraId="120C4E94" w14:textId="77777777" w:rsidTr="6268E8B8">
        <w:tc>
          <w:tcPr>
            <w:tcW w:w="9889" w:type="dxa"/>
          </w:tcPr>
          <w:p w14:paraId="42AFC42D" w14:textId="77777777" w:rsidR="00797176" w:rsidRDefault="00797176" w:rsidP="009978BB"/>
          <w:p w14:paraId="271CA723" w14:textId="77777777" w:rsidR="00797176" w:rsidRDefault="00797176" w:rsidP="009978BB"/>
          <w:p w14:paraId="7039DF6D" w14:textId="79DE880F" w:rsidR="6268E8B8" w:rsidRDefault="6268E8B8"/>
          <w:p w14:paraId="2D3F0BEC" w14:textId="77777777" w:rsidR="00797176" w:rsidRDefault="00797176" w:rsidP="009978BB"/>
          <w:p w14:paraId="75CF4315" w14:textId="77777777" w:rsidR="00797176" w:rsidRDefault="00797176" w:rsidP="009978BB"/>
          <w:p w14:paraId="3CB648E9" w14:textId="77777777" w:rsidR="00797176" w:rsidRDefault="00797176" w:rsidP="009978BB"/>
        </w:tc>
      </w:tr>
    </w:tbl>
    <w:p w14:paraId="0C178E9E" w14:textId="77777777" w:rsidR="00797176" w:rsidRDefault="00797176" w:rsidP="006E139F">
      <w:pPr>
        <w:rPr>
          <w:sz w:val="22"/>
        </w:rPr>
      </w:pPr>
    </w:p>
    <w:tbl>
      <w:tblPr>
        <w:tblW w:w="99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8"/>
        <w:gridCol w:w="2268"/>
        <w:gridCol w:w="1843"/>
        <w:gridCol w:w="1559"/>
      </w:tblGrid>
      <w:tr w:rsidR="00DB22B9" w:rsidRPr="003F7BB2" w14:paraId="0F930D92" w14:textId="7199D5DF" w:rsidTr="6615119B">
        <w:tc>
          <w:tcPr>
            <w:tcW w:w="9908" w:type="dxa"/>
            <w:gridSpan w:val="4"/>
            <w:shd w:val="clear" w:color="auto" w:fill="D0CECE" w:themeFill="background2" w:themeFillShade="E6"/>
          </w:tcPr>
          <w:p w14:paraId="35AEC5D9" w14:textId="70816765" w:rsidR="00DB22B9" w:rsidRPr="00655ECF" w:rsidRDefault="00DB22B9" w:rsidP="00DB22B9">
            <w:pPr>
              <w:ind w:left="567" w:hanging="567"/>
              <w:rPr>
                <w:b/>
                <w:sz w:val="22"/>
                <w:szCs w:val="22"/>
              </w:rPr>
            </w:pPr>
            <w:r w:rsidRPr="00655ECF">
              <w:rPr>
                <w:b/>
                <w:sz w:val="22"/>
                <w:szCs w:val="22"/>
              </w:rPr>
              <w:t>12.</w:t>
            </w:r>
            <w:r w:rsidRPr="00655ECF">
              <w:rPr>
                <w:b/>
                <w:sz w:val="22"/>
                <w:szCs w:val="22"/>
              </w:rPr>
              <w:tab/>
            </w:r>
            <w:r w:rsidRPr="00655ECF">
              <w:rPr>
                <w:b/>
                <w:bCs/>
                <w:color w:val="000000"/>
                <w:sz w:val="22"/>
                <w:szCs w:val="22"/>
              </w:rPr>
              <w:t>Project Management – indicate if the organisation has provided evidence of the undernoted items/policies</w:t>
            </w:r>
            <w:r>
              <w:rPr>
                <w:b/>
                <w:bCs/>
                <w:color w:val="000000"/>
                <w:sz w:val="22"/>
                <w:szCs w:val="22"/>
              </w:rPr>
              <w:t>, when these were last revised and next due to be reviewed.</w:t>
            </w:r>
          </w:p>
        </w:tc>
      </w:tr>
      <w:tr w:rsidR="00DB22B9" w:rsidRPr="003F7BB2" w14:paraId="76A9CDBB" w14:textId="77777777" w:rsidTr="6615119B">
        <w:tc>
          <w:tcPr>
            <w:tcW w:w="4238" w:type="dxa"/>
            <w:shd w:val="clear" w:color="auto" w:fill="D0CECE" w:themeFill="background2" w:themeFillShade="E6"/>
          </w:tcPr>
          <w:p w14:paraId="13DA29BA" w14:textId="5604A776" w:rsidR="6615119B" w:rsidRDefault="6615119B" w:rsidP="6615119B">
            <w:pPr>
              <w:ind w:left="567" w:hanging="567"/>
              <w:rPr>
                <w:b/>
                <w:bCs/>
                <w:sz w:val="22"/>
                <w:szCs w:val="22"/>
              </w:rPr>
            </w:pPr>
          </w:p>
          <w:p w14:paraId="37B7FB92" w14:textId="28F73744" w:rsidR="00DB22B9" w:rsidRPr="00655ECF" w:rsidRDefault="00DB22B9" w:rsidP="002050FC">
            <w:pPr>
              <w:ind w:left="567" w:hanging="56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Policies/Statements</w:t>
            </w:r>
          </w:p>
        </w:tc>
        <w:tc>
          <w:tcPr>
            <w:tcW w:w="2268" w:type="dxa"/>
            <w:shd w:val="clear" w:color="auto" w:fill="D0CECE" w:themeFill="background2" w:themeFillShade="E6"/>
            <w:vAlign w:val="center"/>
          </w:tcPr>
          <w:p w14:paraId="4FC14BCD" w14:textId="77777777" w:rsidR="00DB22B9" w:rsidRDefault="00DB22B9" w:rsidP="00DB22B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Held by Organisation</w:t>
            </w:r>
          </w:p>
          <w:p w14:paraId="283ADB58" w14:textId="4585DB5B" w:rsidR="00DB22B9" w:rsidRDefault="00DB22B9" w:rsidP="00DB22B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Yes / No / N/A</w:t>
            </w:r>
          </w:p>
        </w:tc>
        <w:tc>
          <w:tcPr>
            <w:tcW w:w="1843" w:type="dxa"/>
            <w:shd w:val="clear" w:color="auto" w:fill="D0CECE" w:themeFill="background2" w:themeFillShade="E6"/>
            <w:vAlign w:val="center"/>
          </w:tcPr>
          <w:p w14:paraId="74FD877F" w14:textId="110C0C72" w:rsidR="00DB22B9" w:rsidRDefault="00DB22B9" w:rsidP="00DB22B9">
            <w:pPr>
              <w:ind w:left="34" w:hanging="3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Date Last Reviewed</w:t>
            </w:r>
          </w:p>
        </w:tc>
        <w:tc>
          <w:tcPr>
            <w:tcW w:w="1559" w:type="dxa"/>
            <w:shd w:val="clear" w:color="auto" w:fill="D0CECE" w:themeFill="background2" w:themeFillShade="E6"/>
            <w:noWrap/>
            <w:vAlign w:val="center"/>
          </w:tcPr>
          <w:p w14:paraId="3D440CBF" w14:textId="30A1124D" w:rsidR="00DB22B9" w:rsidRDefault="00DB22B9" w:rsidP="00DB22B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Date of Next Review</w:t>
            </w:r>
          </w:p>
        </w:tc>
      </w:tr>
      <w:tr w:rsidR="5F7D6494" w14:paraId="1013EF1F" w14:textId="77777777" w:rsidTr="6615119B">
        <w:trPr>
          <w:trHeight w:val="300"/>
        </w:trPr>
        <w:tc>
          <w:tcPr>
            <w:tcW w:w="4238" w:type="dxa"/>
            <w:tcBorders>
              <w:bottom w:val="single" w:sz="6" w:space="0" w:color="auto"/>
            </w:tcBorders>
          </w:tcPr>
          <w:p w14:paraId="69315EAB" w14:textId="6BBDA160" w:rsidR="346E4BD3" w:rsidRDefault="00DB22B9" w:rsidP="5F7D649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GDPR</w:t>
            </w:r>
          </w:p>
          <w:p w14:paraId="34CD0F09" w14:textId="3DFC6B27" w:rsidR="5F7D6494" w:rsidRDefault="5F7D6494" w:rsidP="5F7D649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1910AB6A" w14:textId="56A2DD53" w:rsidR="5F7D6494" w:rsidRDefault="5F7D6494" w:rsidP="5F7D649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C5E263E" w14:textId="049B259A" w:rsidR="5F7D6494" w:rsidRDefault="5F7D6494" w:rsidP="5F7D649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5EE0B2A3" w14:textId="1C76F493" w:rsidR="5F7D6494" w:rsidRDefault="5F7D6494" w:rsidP="5F7D649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5F7D6494" w14:paraId="1DD0232E" w14:textId="77777777" w:rsidTr="6615119B">
        <w:trPr>
          <w:trHeight w:val="300"/>
        </w:trPr>
        <w:tc>
          <w:tcPr>
            <w:tcW w:w="4238" w:type="dxa"/>
            <w:tcBorders>
              <w:bottom w:val="single" w:sz="6" w:space="0" w:color="auto"/>
            </w:tcBorders>
          </w:tcPr>
          <w:p w14:paraId="1B012DA6" w14:textId="107853FF" w:rsidR="346E4BD3" w:rsidRDefault="00DB22B9" w:rsidP="5F7D649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Equal Opportunities</w:t>
            </w:r>
          </w:p>
          <w:p w14:paraId="5DCB44AB" w14:textId="28FF68C1" w:rsidR="5F7D6494" w:rsidRDefault="5F7D6494" w:rsidP="5F7D649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20F072FE" w14:textId="7D156043" w:rsidR="5F7D6494" w:rsidRDefault="5F7D6494" w:rsidP="5F7D649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4F964092" w14:textId="1ADFD25F" w:rsidR="5F7D6494" w:rsidRDefault="5F7D6494" w:rsidP="5F7D649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7AA02462" w14:textId="1E23E36C" w:rsidR="5F7D6494" w:rsidRDefault="5F7D6494" w:rsidP="5F7D649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5F7D6494" w14:paraId="5488798A" w14:textId="77777777" w:rsidTr="6615119B">
        <w:trPr>
          <w:trHeight w:val="300"/>
        </w:trPr>
        <w:tc>
          <w:tcPr>
            <w:tcW w:w="4238" w:type="dxa"/>
            <w:tcBorders>
              <w:bottom w:val="single" w:sz="6" w:space="0" w:color="auto"/>
            </w:tcBorders>
          </w:tcPr>
          <w:p w14:paraId="2CBBAE7A" w14:textId="3A856684" w:rsidR="346E4BD3" w:rsidRDefault="4CD9B0A2" w:rsidP="5F7D6494">
            <w:pPr>
              <w:spacing w:line="276" w:lineRule="auto"/>
              <w:rPr>
                <w:sz w:val="22"/>
                <w:szCs w:val="22"/>
              </w:rPr>
            </w:pPr>
            <w:r w:rsidRPr="1FF974AC">
              <w:rPr>
                <w:sz w:val="22"/>
                <w:szCs w:val="22"/>
              </w:rPr>
              <w:t>Safe</w:t>
            </w:r>
            <w:r w:rsidR="13DED43E" w:rsidRPr="1FF974AC">
              <w:rPr>
                <w:sz w:val="22"/>
                <w:szCs w:val="22"/>
              </w:rPr>
              <w:t>g</w:t>
            </w:r>
            <w:r w:rsidRPr="1FF974AC">
              <w:rPr>
                <w:sz w:val="22"/>
                <w:szCs w:val="22"/>
              </w:rPr>
              <w:t>uarding</w:t>
            </w:r>
          </w:p>
          <w:p w14:paraId="19E6589D" w14:textId="5F611408" w:rsidR="5F7D6494" w:rsidRDefault="5F7D6494" w:rsidP="5F7D649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1AF38AE5" w14:textId="42E74313" w:rsidR="5F7D6494" w:rsidRDefault="5F7D6494" w:rsidP="5F7D649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45D27061" w14:textId="77C1460B" w:rsidR="5F7D6494" w:rsidRDefault="5F7D6494" w:rsidP="5F7D649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4A996FB5" w14:textId="06A5D157" w:rsidR="5F7D6494" w:rsidRDefault="5F7D6494" w:rsidP="5F7D649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5F7D6494" w14:paraId="5F970878" w14:textId="77777777" w:rsidTr="6615119B">
        <w:trPr>
          <w:trHeight w:val="300"/>
        </w:trPr>
        <w:tc>
          <w:tcPr>
            <w:tcW w:w="4238" w:type="dxa"/>
            <w:tcBorders>
              <w:bottom w:val="single" w:sz="6" w:space="0" w:color="auto"/>
            </w:tcBorders>
          </w:tcPr>
          <w:p w14:paraId="43B706CC" w14:textId="408C6CB9" w:rsidR="346E4BD3" w:rsidRDefault="00DB22B9" w:rsidP="5F7D649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Health &amp; Safety</w:t>
            </w:r>
          </w:p>
          <w:p w14:paraId="1F6B3A85" w14:textId="78F0F3A5" w:rsidR="5F7D6494" w:rsidRDefault="5F7D6494" w:rsidP="5F7D649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1C778CB5" w14:textId="081CD251" w:rsidR="5F7D6494" w:rsidRDefault="5F7D6494" w:rsidP="5F7D649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A4E0426" w14:textId="72B06AD3" w:rsidR="5F7D6494" w:rsidRDefault="5F7D6494" w:rsidP="5F7D649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7123449C" w14:textId="24F12A2A" w:rsidR="5F7D6494" w:rsidRDefault="5F7D6494" w:rsidP="5F7D649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5F7D6494" w14:paraId="4D1BCD17" w14:textId="77777777" w:rsidTr="6615119B">
        <w:trPr>
          <w:trHeight w:val="300"/>
        </w:trPr>
        <w:tc>
          <w:tcPr>
            <w:tcW w:w="4238" w:type="dxa"/>
            <w:tcBorders>
              <w:bottom w:val="single" w:sz="6" w:space="0" w:color="auto"/>
            </w:tcBorders>
          </w:tcPr>
          <w:p w14:paraId="42E6C304" w14:textId="03CEEEB1" w:rsidR="346E4BD3" w:rsidRDefault="00DB22B9" w:rsidP="5F7D649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Anti-Bribery</w:t>
            </w:r>
          </w:p>
          <w:p w14:paraId="766D6596" w14:textId="08FECCCA" w:rsidR="5F7D6494" w:rsidRDefault="5F7D6494" w:rsidP="5F7D649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51A0AE83" w14:textId="521205E3" w:rsidR="5F7D6494" w:rsidRDefault="5F7D6494" w:rsidP="5F7D649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7569E28" w14:textId="1CC272B6" w:rsidR="5F7D6494" w:rsidRDefault="5F7D6494" w:rsidP="5F7D649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7B345640" w14:textId="49E0A4EB" w:rsidR="5F7D6494" w:rsidRDefault="5F7D6494" w:rsidP="5F7D649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B22B9" w14:paraId="384BEEC5" w14:textId="77777777" w:rsidTr="6615119B">
        <w:trPr>
          <w:trHeight w:val="300"/>
        </w:trPr>
        <w:tc>
          <w:tcPr>
            <w:tcW w:w="4238" w:type="dxa"/>
            <w:tcBorders>
              <w:bottom w:val="single" w:sz="6" w:space="0" w:color="auto"/>
            </w:tcBorders>
          </w:tcPr>
          <w:p w14:paraId="22FC5C98" w14:textId="77777777" w:rsidR="00DB22B9" w:rsidRDefault="00DB22B9" w:rsidP="00D82247">
            <w:pPr>
              <w:spacing w:line="276" w:lineRule="auto"/>
              <w:rPr>
                <w:sz w:val="22"/>
                <w:szCs w:val="22"/>
              </w:rPr>
            </w:pPr>
            <w:r w:rsidRPr="5F7D6494">
              <w:rPr>
                <w:sz w:val="22"/>
                <w:szCs w:val="22"/>
              </w:rPr>
              <w:t>Organisational Structure</w:t>
            </w:r>
          </w:p>
          <w:p w14:paraId="4678E845" w14:textId="77777777" w:rsidR="00DB22B9" w:rsidRDefault="00DB22B9" w:rsidP="00D82247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2773699F" w14:textId="77777777" w:rsidR="00DB22B9" w:rsidRDefault="00DB22B9" w:rsidP="00D8224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1A7C857" w14:textId="77777777" w:rsidR="00DB22B9" w:rsidRDefault="00DB22B9" w:rsidP="00D8224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6CBD6155" w14:textId="77777777" w:rsidR="00DB22B9" w:rsidRDefault="00DB22B9" w:rsidP="00D8224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B22B9" w14:paraId="761B2CF8" w14:textId="77777777" w:rsidTr="6615119B">
        <w:trPr>
          <w:trHeight w:val="300"/>
        </w:trPr>
        <w:tc>
          <w:tcPr>
            <w:tcW w:w="4238" w:type="dxa"/>
            <w:tcBorders>
              <w:bottom w:val="single" w:sz="6" w:space="0" w:color="auto"/>
            </w:tcBorders>
          </w:tcPr>
          <w:p w14:paraId="5413BCD4" w14:textId="48D84806" w:rsidR="00DB22B9" w:rsidRDefault="00DB22B9" w:rsidP="00D8224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Code of Conduct</w:t>
            </w:r>
          </w:p>
          <w:p w14:paraId="143FF2E0" w14:textId="77777777" w:rsidR="00DB22B9" w:rsidRDefault="00DB22B9" w:rsidP="00D82247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74553764" w14:textId="77777777" w:rsidR="00DB22B9" w:rsidRDefault="00DB22B9" w:rsidP="00D8224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43AE421" w14:textId="77777777" w:rsidR="00DB22B9" w:rsidRDefault="00DB22B9" w:rsidP="00D8224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624E6F92" w14:textId="77777777" w:rsidR="00DB22B9" w:rsidRDefault="00DB22B9" w:rsidP="00D8224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B22B9" w14:paraId="3EE78AB0" w14:textId="77777777" w:rsidTr="6615119B">
        <w:trPr>
          <w:trHeight w:val="300"/>
        </w:trPr>
        <w:tc>
          <w:tcPr>
            <w:tcW w:w="4238" w:type="dxa"/>
            <w:tcBorders>
              <w:bottom w:val="single" w:sz="6" w:space="0" w:color="auto"/>
            </w:tcBorders>
          </w:tcPr>
          <w:p w14:paraId="0B992CBE" w14:textId="14E8BAAE" w:rsidR="00DB22B9" w:rsidRDefault="00DB22B9" w:rsidP="00D8224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Conflict of Interest</w:t>
            </w:r>
          </w:p>
          <w:p w14:paraId="0E56383D" w14:textId="77777777" w:rsidR="00DB22B9" w:rsidRDefault="00DB22B9" w:rsidP="00D82247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1CB82D04" w14:textId="77777777" w:rsidR="00DB22B9" w:rsidRDefault="00DB22B9" w:rsidP="00D8224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60A3B669" w14:textId="77777777" w:rsidR="00DB22B9" w:rsidRDefault="00DB22B9" w:rsidP="00D8224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0399D0AF" w14:textId="77777777" w:rsidR="00DB22B9" w:rsidRDefault="00DB22B9" w:rsidP="00D8224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B22B9" w14:paraId="1D3C38C9" w14:textId="77777777" w:rsidTr="6615119B">
        <w:trPr>
          <w:trHeight w:val="300"/>
        </w:trPr>
        <w:tc>
          <w:tcPr>
            <w:tcW w:w="42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569DB59" w14:textId="346A87E9" w:rsidR="00DB22B9" w:rsidRDefault="00DB22B9" w:rsidP="00D8224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Environmental</w:t>
            </w:r>
          </w:p>
          <w:p w14:paraId="1910A433" w14:textId="77777777" w:rsidR="00DB22B9" w:rsidRDefault="00DB22B9" w:rsidP="00D82247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7FB37" w14:textId="77777777" w:rsidR="00DB22B9" w:rsidRDefault="00DB22B9" w:rsidP="00D8224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D39C8" w14:textId="77777777" w:rsidR="00DB22B9" w:rsidRDefault="00DB22B9" w:rsidP="00D8224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CE8E76" w14:textId="77777777" w:rsidR="00DB22B9" w:rsidRDefault="00DB22B9" w:rsidP="00D8224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B22B9" w14:paraId="5FE34DAC" w14:textId="77777777" w:rsidTr="6615119B">
        <w:trPr>
          <w:trHeight w:val="300"/>
        </w:trPr>
        <w:tc>
          <w:tcPr>
            <w:tcW w:w="42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A5B2A6C" w14:textId="05C4AFC1" w:rsidR="00DB22B9" w:rsidRDefault="00DB22B9" w:rsidP="00D8224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Volunteering</w:t>
            </w:r>
          </w:p>
          <w:p w14:paraId="06773BF1" w14:textId="77777777" w:rsidR="00DB22B9" w:rsidRDefault="00DB22B9" w:rsidP="00D82247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343B3" w14:textId="77777777" w:rsidR="00DB22B9" w:rsidRDefault="00DB22B9" w:rsidP="00D8224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8F7E0" w14:textId="77777777" w:rsidR="00DB22B9" w:rsidRDefault="00DB22B9" w:rsidP="00D8224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9A4203" w14:textId="77777777" w:rsidR="00DB22B9" w:rsidRDefault="00DB22B9" w:rsidP="00D8224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B22B9" w14:paraId="7997E363" w14:textId="77777777" w:rsidTr="6615119B">
        <w:trPr>
          <w:trHeight w:val="300"/>
        </w:trPr>
        <w:tc>
          <w:tcPr>
            <w:tcW w:w="42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E279E7F" w14:textId="3B01DB03" w:rsidR="00DB22B9" w:rsidRDefault="4CD9B0A2" w:rsidP="00D82247">
            <w:pPr>
              <w:spacing w:line="276" w:lineRule="auto"/>
              <w:rPr>
                <w:sz w:val="22"/>
                <w:szCs w:val="22"/>
              </w:rPr>
            </w:pPr>
            <w:r w:rsidRPr="1FF974AC">
              <w:rPr>
                <w:sz w:val="22"/>
                <w:szCs w:val="22"/>
              </w:rPr>
              <w:t>Complaints</w:t>
            </w:r>
            <w:r w:rsidR="382AD242" w:rsidRPr="1FF974AC">
              <w:rPr>
                <w:sz w:val="22"/>
                <w:szCs w:val="22"/>
              </w:rPr>
              <w:t xml:space="preserve"> Procedure</w:t>
            </w:r>
          </w:p>
          <w:p w14:paraId="40F82DE7" w14:textId="77777777" w:rsidR="00DB22B9" w:rsidRDefault="00DB22B9" w:rsidP="00D82247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5C080" w14:textId="77777777" w:rsidR="00DB22B9" w:rsidRDefault="00DB22B9" w:rsidP="00D8224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6B036" w14:textId="77777777" w:rsidR="00DB22B9" w:rsidRDefault="00DB22B9" w:rsidP="00D8224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92ECEC" w14:textId="77777777" w:rsidR="00DB22B9" w:rsidRDefault="00DB22B9" w:rsidP="00D8224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B22B9" w14:paraId="75D10FCB" w14:textId="77777777" w:rsidTr="6615119B">
        <w:trPr>
          <w:trHeight w:val="300"/>
        </w:trPr>
        <w:tc>
          <w:tcPr>
            <w:tcW w:w="42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A423E3" w14:textId="261254C2" w:rsidR="00DB22B9" w:rsidRDefault="00DB22B9" w:rsidP="00D8224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Business Plan / Action Plan</w:t>
            </w:r>
          </w:p>
          <w:p w14:paraId="7F0197D9" w14:textId="77777777" w:rsidR="00DB22B9" w:rsidRDefault="00DB22B9" w:rsidP="00D82247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B5E9B" w14:textId="77777777" w:rsidR="00DB22B9" w:rsidRDefault="00DB22B9" w:rsidP="00D8224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96D66" w14:textId="77777777" w:rsidR="00DB22B9" w:rsidRDefault="00DB22B9" w:rsidP="00D8224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46BD18" w14:textId="77777777" w:rsidR="00DB22B9" w:rsidRDefault="00DB22B9" w:rsidP="00D8224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E02A1" w:rsidRPr="00B865FC" w14:paraId="7F295939" w14:textId="1BAD6339" w:rsidTr="6615119B">
        <w:tc>
          <w:tcPr>
            <w:tcW w:w="9908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CCCCCC"/>
          </w:tcPr>
          <w:p w14:paraId="65C446A4" w14:textId="379E1429" w:rsidR="00DE02A1" w:rsidRPr="00655ECF" w:rsidRDefault="00DE02A1" w:rsidP="00E3284D">
            <w:pPr>
              <w:tabs>
                <w:tab w:val="left" w:pos="6804"/>
                <w:tab w:val="left" w:pos="8080"/>
                <w:tab w:val="left" w:pos="9214"/>
              </w:tabs>
              <w:rPr>
                <w:b/>
                <w:color w:val="000000"/>
                <w:sz w:val="22"/>
                <w:szCs w:val="22"/>
              </w:rPr>
            </w:pPr>
            <w:r w:rsidRPr="00655ECF">
              <w:rPr>
                <w:b/>
                <w:color w:val="000000"/>
                <w:sz w:val="22"/>
                <w:szCs w:val="22"/>
              </w:rPr>
              <w:t>Highlight any areas of concern:</w:t>
            </w:r>
          </w:p>
        </w:tc>
      </w:tr>
      <w:tr w:rsidR="00DE02A1" w14:paraId="3C0395D3" w14:textId="35D6DF9D" w:rsidTr="6615119B">
        <w:tc>
          <w:tcPr>
            <w:tcW w:w="9908" w:type="dxa"/>
            <w:gridSpan w:val="4"/>
            <w:tcBorders>
              <w:top w:val="single" w:sz="6" w:space="0" w:color="auto"/>
            </w:tcBorders>
          </w:tcPr>
          <w:p w14:paraId="162D8902" w14:textId="77777777" w:rsidR="00DE02A1" w:rsidRDefault="00DE02A1" w:rsidP="5F7D6494">
            <w:pPr>
              <w:tabs>
                <w:tab w:val="left" w:pos="6804"/>
                <w:tab w:val="left" w:pos="8080"/>
                <w:tab w:val="left" w:pos="9214"/>
              </w:tabs>
              <w:rPr>
                <w:sz w:val="20"/>
              </w:rPr>
            </w:pPr>
          </w:p>
          <w:p w14:paraId="6BEDE199" w14:textId="77777777" w:rsidR="00DE02A1" w:rsidRDefault="00DE02A1" w:rsidP="5F7D6494">
            <w:pPr>
              <w:tabs>
                <w:tab w:val="left" w:pos="6804"/>
                <w:tab w:val="left" w:pos="8080"/>
                <w:tab w:val="left" w:pos="9214"/>
              </w:tabs>
              <w:rPr>
                <w:sz w:val="20"/>
              </w:rPr>
            </w:pPr>
          </w:p>
          <w:p w14:paraId="1FF49C8D" w14:textId="77777777" w:rsidR="00DE02A1" w:rsidRDefault="00DE02A1" w:rsidP="5F7D6494">
            <w:pPr>
              <w:tabs>
                <w:tab w:val="left" w:pos="6804"/>
                <w:tab w:val="left" w:pos="8080"/>
                <w:tab w:val="left" w:pos="9214"/>
              </w:tabs>
              <w:rPr>
                <w:sz w:val="20"/>
              </w:rPr>
            </w:pPr>
          </w:p>
          <w:p w14:paraId="45FDFC10" w14:textId="77777777" w:rsidR="00DE02A1" w:rsidRDefault="00DE02A1" w:rsidP="5F7D6494">
            <w:pPr>
              <w:tabs>
                <w:tab w:val="left" w:pos="6804"/>
                <w:tab w:val="left" w:pos="8080"/>
                <w:tab w:val="left" w:pos="9214"/>
              </w:tabs>
              <w:rPr>
                <w:sz w:val="20"/>
              </w:rPr>
            </w:pPr>
          </w:p>
          <w:p w14:paraId="2C728F02" w14:textId="77777777" w:rsidR="00DB22B9" w:rsidRDefault="00DB22B9" w:rsidP="5F7D6494">
            <w:pPr>
              <w:tabs>
                <w:tab w:val="left" w:pos="6804"/>
                <w:tab w:val="left" w:pos="8080"/>
                <w:tab w:val="left" w:pos="9214"/>
              </w:tabs>
              <w:rPr>
                <w:sz w:val="20"/>
              </w:rPr>
            </w:pPr>
          </w:p>
          <w:p w14:paraId="0F4D624E" w14:textId="77777777" w:rsidR="00DB22B9" w:rsidRDefault="00DB22B9" w:rsidP="5F7D6494">
            <w:pPr>
              <w:tabs>
                <w:tab w:val="left" w:pos="6804"/>
                <w:tab w:val="left" w:pos="8080"/>
                <w:tab w:val="left" w:pos="9214"/>
              </w:tabs>
              <w:rPr>
                <w:sz w:val="20"/>
              </w:rPr>
            </w:pPr>
          </w:p>
        </w:tc>
      </w:tr>
    </w:tbl>
    <w:p w14:paraId="70328684" w14:textId="01A3D1FA" w:rsidR="15DB571C" w:rsidRDefault="15DB571C"/>
    <w:tbl>
      <w:tblPr>
        <w:tblW w:w="99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662"/>
        <w:gridCol w:w="5246"/>
      </w:tblGrid>
      <w:tr w:rsidR="2167F52B" w14:paraId="21061890" w14:textId="77777777" w:rsidTr="007D567D">
        <w:trPr>
          <w:trHeight w:val="300"/>
        </w:trPr>
        <w:tc>
          <w:tcPr>
            <w:tcW w:w="9908" w:type="dxa"/>
            <w:gridSpan w:val="2"/>
            <w:shd w:val="clear" w:color="auto" w:fill="D0CECE" w:themeFill="background2" w:themeFillShade="E6"/>
          </w:tcPr>
          <w:p w14:paraId="01C26F88" w14:textId="0E3F1855" w:rsidR="2167F52B" w:rsidRDefault="2167F52B" w:rsidP="2167F52B">
            <w:pPr>
              <w:ind w:left="567" w:hanging="567"/>
              <w:rPr>
                <w:b/>
                <w:bCs/>
                <w:sz w:val="22"/>
                <w:szCs w:val="22"/>
              </w:rPr>
            </w:pPr>
            <w:r w:rsidRPr="2167F52B">
              <w:rPr>
                <w:b/>
                <w:bCs/>
                <w:sz w:val="22"/>
                <w:szCs w:val="22"/>
              </w:rPr>
              <w:t>1</w:t>
            </w:r>
            <w:r w:rsidR="6BEEE154" w:rsidRPr="2167F52B">
              <w:rPr>
                <w:b/>
                <w:bCs/>
                <w:sz w:val="22"/>
                <w:szCs w:val="22"/>
              </w:rPr>
              <w:t>2</w:t>
            </w:r>
            <w:r w:rsidRPr="2167F52B">
              <w:rPr>
                <w:b/>
                <w:bCs/>
                <w:sz w:val="22"/>
                <w:szCs w:val="22"/>
              </w:rPr>
              <w:t>.1</w:t>
            </w:r>
            <w:r>
              <w:tab/>
            </w:r>
            <w:r w:rsidR="122EFD70" w:rsidRPr="2167F52B">
              <w:rPr>
                <w:b/>
                <w:bCs/>
                <w:sz w:val="22"/>
                <w:szCs w:val="22"/>
              </w:rPr>
              <w:t>Fair Work First Policy / Statement</w:t>
            </w:r>
          </w:p>
        </w:tc>
      </w:tr>
      <w:tr w:rsidR="2167F52B" w14:paraId="4412E307" w14:textId="77777777" w:rsidTr="007D567D">
        <w:trPr>
          <w:trHeight w:val="300"/>
        </w:trPr>
        <w:tc>
          <w:tcPr>
            <w:tcW w:w="4662" w:type="dxa"/>
          </w:tcPr>
          <w:p w14:paraId="7774F2C6" w14:textId="58E73757" w:rsidR="122EFD70" w:rsidRDefault="122EFD70">
            <w:r>
              <w:t>Does the organisation employ staff?</w:t>
            </w:r>
          </w:p>
        </w:tc>
        <w:tc>
          <w:tcPr>
            <w:tcW w:w="5246" w:type="dxa"/>
          </w:tcPr>
          <w:p w14:paraId="30E132F4" w14:textId="56605CC5" w:rsidR="2167F52B" w:rsidRDefault="2167F52B" w:rsidP="2167F52B"/>
        </w:tc>
      </w:tr>
      <w:tr w:rsidR="2167F52B" w14:paraId="33DDA705" w14:textId="77777777" w:rsidTr="007D567D">
        <w:trPr>
          <w:trHeight w:val="300"/>
        </w:trPr>
        <w:tc>
          <w:tcPr>
            <w:tcW w:w="4662" w:type="dxa"/>
          </w:tcPr>
          <w:p w14:paraId="6932D5DC" w14:textId="413890E4" w:rsidR="122EFD70" w:rsidRDefault="122EFD70" w:rsidP="2167F52B">
            <w:r>
              <w:t>If yes, how many staff are employed?</w:t>
            </w:r>
          </w:p>
        </w:tc>
        <w:tc>
          <w:tcPr>
            <w:tcW w:w="5246" w:type="dxa"/>
          </w:tcPr>
          <w:p w14:paraId="0196722D" w14:textId="63F2BB9D" w:rsidR="2167F52B" w:rsidRDefault="2167F52B" w:rsidP="2167F52B"/>
        </w:tc>
      </w:tr>
      <w:tr w:rsidR="2167F52B" w14:paraId="6CFEF40A" w14:textId="77777777" w:rsidTr="007D567D">
        <w:trPr>
          <w:trHeight w:val="300"/>
        </w:trPr>
        <w:tc>
          <w:tcPr>
            <w:tcW w:w="4662" w:type="dxa"/>
          </w:tcPr>
          <w:p w14:paraId="732E9CDA" w14:textId="65B9A22C" w:rsidR="122EFD70" w:rsidRDefault="122EFD70" w:rsidP="2167F52B">
            <w:r>
              <w:t>Are all employees paid the Real Living Wage?</w:t>
            </w:r>
          </w:p>
        </w:tc>
        <w:tc>
          <w:tcPr>
            <w:tcW w:w="5246" w:type="dxa"/>
          </w:tcPr>
          <w:p w14:paraId="7E72C867" w14:textId="71162885" w:rsidR="2167F52B" w:rsidRDefault="2167F52B" w:rsidP="2167F52B"/>
        </w:tc>
      </w:tr>
      <w:tr w:rsidR="2167F52B" w14:paraId="3DEC74E7" w14:textId="77777777" w:rsidTr="007D567D">
        <w:trPr>
          <w:trHeight w:val="300"/>
        </w:trPr>
        <w:tc>
          <w:tcPr>
            <w:tcW w:w="4662" w:type="dxa"/>
          </w:tcPr>
          <w:p w14:paraId="390FC4B9" w14:textId="103EF34F" w:rsidR="122EFD70" w:rsidRDefault="122EFD70" w:rsidP="2167F52B">
            <w:r>
              <w:t>If no, does this apply to all staff (please advise how many)?</w:t>
            </w:r>
          </w:p>
        </w:tc>
        <w:tc>
          <w:tcPr>
            <w:tcW w:w="5246" w:type="dxa"/>
          </w:tcPr>
          <w:p w14:paraId="12C70A0E" w14:textId="6124261B" w:rsidR="2167F52B" w:rsidRDefault="2167F52B" w:rsidP="2167F52B"/>
        </w:tc>
      </w:tr>
      <w:tr w:rsidR="2167F52B" w14:paraId="14C00B82" w14:textId="77777777" w:rsidTr="007D567D">
        <w:trPr>
          <w:trHeight w:val="300"/>
        </w:trPr>
        <w:tc>
          <w:tcPr>
            <w:tcW w:w="4662" w:type="dxa"/>
          </w:tcPr>
          <w:p w14:paraId="680C92AC" w14:textId="25D2BFFD" w:rsidR="122EFD70" w:rsidRDefault="122EFD70" w:rsidP="2167F52B">
            <w:r>
              <w:t>Does the organisation have a Fair Work First Policy / Statement?</w:t>
            </w:r>
            <w:r w:rsidR="38DD87CB">
              <w:t xml:space="preserve"> If yes, when was this last reviewed and when is the next review due?</w:t>
            </w:r>
          </w:p>
        </w:tc>
        <w:tc>
          <w:tcPr>
            <w:tcW w:w="5246" w:type="dxa"/>
          </w:tcPr>
          <w:p w14:paraId="1A9458E0" w14:textId="3C1657FB" w:rsidR="2167F52B" w:rsidRDefault="2167F52B" w:rsidP="2167F52B"/>
        </w:tc>
      </w:tr>
      <w:tr w:rsidR="2167F52B" w14:paraId="3FEEA25B" w14:textId="77777777" w:rsidTr="007D567D">
        <w:trPr>
          <w:trHeight w:val="300"/>
        </w:trPr>
        <w:tc>
          <w:tcPr>
            <w:tcW w:w="4662" w:type="dxa"/>
          </w:tcPr>
          <w:p w14:paraId="55F68794" w14:textId="20CA3685" w:rsidR="122EFD70" w:rsidRDefault="122EFD70" w:rsidP="2167F52B">
            <w:r>
              <w:t>If no, are the organisation working towards a Fair Work First Policy / Statement?</w:t>
            </w:r>
          </w:p>
        </w:tc>
        <w:tc>
          <w:tcPr>
            <w:tcW w:w="5246" w:type="dxa"/>
          </w:tcPr>
          <w:p w14:paraId="2488743D" w14:textId="222C7324" w:rsidR="2167F52B" w:rsidRDefault="2167F52B" w:rsidP="2167F52B"/>
        </w:tc>
      </w:tr>
      <w:tr w:rsidR="2167F52B" w14:paraId="72F7E0AB" w14:textId="77777777" w:rsidTr="007D567D">
        <w:trPr>
          <w:trHeight w:val="300"/>
        </w:trPr>
        <w:tc>
          <w:tcPr>
            <w:tcW w:w="4662" w:type="dxa"/>
          </w:tcPr>
          <w:p w14:paraId="606DFF93" w14:textId="7B4C8ECF" w:rsidR="122EFD70" w:rsidRDefault="122EFD70" w:rsidP="2167F52B">
            <w:r>
              <w:t>If no, has the organisation applied for an exception?</w:t>
            </w:r>
          </w:p>
        </w:tc>
        <w:tc>
          <w:tcPr>
            <w:tcW w:w="5246" w:type="dxa"/>
          </w:tcPr>
          <w:p w14:paraId="44EBC0C9" w14:textId="481AF2D4" w:rsidR="2167F52B" w:rsidRDefault="2167F52B" w:rsidP="2167F52B"/>
        </w:tc>
      </w:tr>
      <w:tr w:rsidR="2167F52B" w14:paraId="139264AD" w14:textId="77777777" w:rsidTr="007D567D">
        <w:trPr>
          <w:trHeight w:val="300"/>
        </w:trPr>
        <w:tc>
          <w:tcPr>
            <w:tcW w:w="4662" w:type="dxa"/>
          </w:tcPr>
          <w:p w14:paraId="3F939EA8" w14:textId="2A9E13C8" w:rsidR="122EFD70" w:rsidRDefault="122EFD70" w:rsidP="2167F52B">
            <w:r>
              <w:t>Does the organisation have a Workers Union / Forum / or other platform for employees/</w:t>
            </w:r>
            <w:r w:rsidR="27C2E869">
              <w:t>volunteer's</w:t>
            </w:r>
            <w:r>
              <w:t xml:space="preserve"> voices to be heard?</w:t>
            </w:r>
          </w:p>
        </w:tc>
        <w:tc>
          <w:tcPr>
            <w:tcW w:w="5246" w:type="dxa"/>
          </w:tcPr>
          <w:p w14:paraId="782C3FE2" w14:textId="0212BDFD" w:rsidR="2167F52B" w:rsidRDefault="2167F52B" w:rsidP="2167F52B"/>
        </w:tc>
      </w:tr>
    </w:tbl>
    <w:p w14:paraId="03BF7EAF" w14:textId="3AD0EAFF" w:rsidR="2167F52B" w:rsidRDefault="2167F52B"/>
    <w:tbl>
      <w:tblPr>
        <w:tblW w:w="99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97"/>
        <w:gridCol w:w="851"/>
        <w:gridCol w:w="850"/>
        <w:gridCol w:w="851"/>
        <w:gridCol w:w="1559"/>
      </w:tblGrid>
      <w:tr w:rsidR="00DB22B9" w:rsidRPr="003C4461" w14:paraId="2A2AD4B4" w14:textId="4EC2648A" w:rsidTr="6268E8B8">
        <w:trPr>
          <w:cantSplit/>
        </w:trPr>
        <w:tc>
          <w:tcPr>
            <w:tcW w:w="57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14:paraId="72B6CBE6" w14:textId="5D1D972C" w:rsidR="00DB22B9" w:rsidRPr="00655ECF" w:rsidRDefault="00DB22B9" w:rsidP="00DB22B9">
            <w:pPr>
              <w:pStyle w:val="Heading7"/>
              <w:ind w:left="589" w:hanging="589"/>
              <w:rPr>
                <w:b w:val="0"/>
                <w:sz w:val="22"/>
                <w:szCs w:val="22"/>
              </w:rPr>
            </w:pPr>
            <w:r w:rsidRPr="00655ECF">
              <w:rPr>
                <w:bCs/>
                <w:sz w:val="22"/>
                <w:szCs w:val="22"/>
              </w:rPr>
              <w:t>13.</w:t>
            </w:r>
            <w:r w:rsidRPr="00655ECF">
              <w:rPr>
                <w:b w:val="0"/>
                <w:sz w:val="22"/>
                <w:szCs w:val="22"/>
              </w:rPr>
              <w:t xml:space="preserve"> </w:t>
            </w:r>
            <w:r>
              <w:rPr>
                <w:b w:val="0"/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 xml:space="preserve">What insurance policies are held by the organisation and what date are these next due for renewal? 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5B7FDD25" w14:textId="77777777" w:rsidR="00DB22B9" w:rsidRPr="00655ECF" w:rsidRDefault="00DB22B9" w:rsidP="009978BB">
            <w:pPr>
              <w:pStyle w:val="Heading7"/>
              <w:jc w:val="center"/>
              <w:rPr>
                <w:bCs/>
                <w:sz w:val="22"/>
                <w:szCs w:val="22"/>
              </w:rPr>
            </w:pPr>
            <w:r w:rsidRPr="00655ECF">
              <w:rPr>
                <w:bCs/>
                <w:sz w:val="22"/>
                <w:szCs w:val="22"/>
              </w:rPr>
              <w:t>Yes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7C5AC6C2" w14:textId="77777777" w:rsidR="00DB22B9" w:rsidRPr="00655ECF" w:rsidRDefault="00DB22B9" w:rsidP="009978BB">
            <w:pPr>
              <w:pStyle w:val="Heading7"/>
              <w:jc w:val="center"/>
              <w:rPr>
                <w:bCs/>
                <w:sz w:val="22"/>
                <w:szCs w:val="22"/>
              </w:rPr>
            </w:pPr>
            <w:r w:rsidRPr="00655ECF">
              <w:rPr>
                <w:bCs/>
                <w:sz w:val="22"/>
                <w:szCs w:val="22"/>
              </w:rPr>
              <w:t>No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629D792A" w14:textId="77777777" w:rsidR="00DB22B9" w:rsidRPr="00655ECF" w:rsidRDefault="00DB22B9" w:rsidP="009978BB">
            <w:pPr>
              <w:pStyle w:val="Heading7"/>
              <w:jc w:val="center"/>
              <w:rPr>
                <w:bCs/>
                <w:sz w:val="22"/>
                <w:szCs w:val="22"/>
              </w:rPr>
            </w:pPr>
            <w:r w:rsidRPr="00655ECF">
              <w:rPr>
                <w:bCs/>
                <w:sz w:val="22"/>
                <w:szCs w:val="22"/>
              </w:rPr>
              <w:t>N/A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1297F2FA" w14:textId="2CBBCD67" w:rsidR="00DB22B9" w:rsidRPr="00655ECF" w:rsidRDefault="00DB22B9" w:rsidP="009978BB">
            <w:pPr>
              <w:pStyle w:val="Heading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Renewal Date</w:t>
            </w:r>
          </w:p>
        </w:tc>
      </w:tr>
      <w:tr w:rsidR="00DB22B9" w:rsidRPr="001D7EB8" w14:paraId="7C05D351" w14:textId="6A51296C" w:rsidTr="6268E8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57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503B197" w14:textId="5113C5C1" w:rsidR="00DB22B9" w:rsidRPr="00655ECF" w:rsidRDefault="00DB22B9" w:rsidP="6268E8B8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color w:val="000000"/>
                <w:sz w:val="22"/>
                <w:szCs w:val="22"/>
              </w:rPr>
            </w:pPr>
            <w:r w:rsidRPr="6268E8B8">
              <w:rPr>
                <w:color w:val="000000" w:themeColor="text1"/>
                <w:sz w:val="22"/>
                <w:szCs w:val="22"/>
              </w:rPr>
              <w:t>Public Liability Insurance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258D" w14:textId="4AF3E4D0" w:rsidR="00DB22B9" w:rsidRPr="00655ECF" w:rsidRDefault="00DB22B9" w:rsidP="009978BB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1507" w14:textId="099DDC8D" w:rsidR="00DB22B9" w:rsidRPr="00655ECF" w:rsidRDefault="00DB22B9" w:rsidP="009978BB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12B4" w14:textId="0822D0A9" w:rsidR="00DB22B9" w:rsidRPr="00655ECF" w:rsidRDefault="00DB22B9" w:rsidP="009978BB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AF14D0" w14:textId="77777777" w:rsidR="00DB22B9" w:rsidRPr="00655ECF" w:rsidRDefault="00DB22B9" w:rsidP="009978BB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22B9" w:rsidRPr="001D7EB8" w14:paraId="313A224E" w14:textId="77777777" w:rsidTr="6268E8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57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6E11635" w14:textId="77308EBE" w:rsidR="00DB22B9" w:rsidRDefault="00DB22B9" w:rsidP="009978BB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Employers Liability Insurance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B636" w14:textId="77777777" w:rsidR="00DB22B9" w:rsidRPr="00655ECF" w:rsidRDefault="00DB22B9" w:rsidP="009978BB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0FFC" w14:textId="77777777" w:rsidR="00DB22B9" w:rsidRPr="00655ECF" w:rsidRDefault="00DB22B9" w:rsidP="009978BB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EC45" w14:textId="77777777" w:rsidR="00DB22B9" w:rsidRPr="00655ECF" w:rsidRDefault="00DB22B9" w:rsidP="009978BB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85F5F8" w14:textId="77777777" w:rsidR="00DB22B9" w:rsidRPr="00655ECF" w:rsidRDefault="00DB22B9" w:rsidP="009978BB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8325C" w:rsidRPr="001D7EB8" w14:paraId="31C6FC82" w14:textId="77777777" w:rsidTr="6268E8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57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ECF36C3" w14:textId="3059A408" w:rsidR="00F8325C" w:rsidRDefault="00F8325C" w:rsidP="009978BB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Professional Indemnity Insurance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B001" w14:textId="77777777" w:rsidR="00F8325C" w:rsidRPr="00655ECF" w:rsidRDefault="00F8325C" w:rsidP="009978BB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0F60C" w14:textId="77777777" w:rsidR="00F8325C" w:rsidRPr="00655ECF" w:rsidRDefault="00F8325C" w:rsidP="009978BB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0279" w14:textId="77777777" w:rsidR="00F8325C" w:rsidRPr="00655ECF" w:rsidRDefault="00F8325C" w:rsidP="009978BB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237CD2E" w14:textId="77777777" w:rsidR="00F8325C" w:rsidRPr="00655ECF" w:rsidRDefault="00F8325C" w:rsidP="009978BB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22B9" w:rsidRPr="001D7EB8" w14:paraId="1A8E993E" w14:textId="77777777" w:rsidTr="6268E8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57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FABC8C9" w14:textId="325C0929" w:rsidR="00DB22B9" w:rsidRDefault="00DB22B9" w:rsidP="009978BB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Trustees Indemnity Insurance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2C3EC" w14:textId="77777777" w:rsidR="00DB22B9" w:rsidRPr="00655ECF" w:rsidRDefault="00DB22B9" w:rsidP="009978BB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2D25" w14:textId="77777777" w:rsidR="00DB22B9" w:rsidRPr="00655ECF" w:rsidRDefault="00DB22B9" w:rsidP="009978BB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7BA61" w14:textId="77777777" w:rsidR="00DB22B9" w:rsidRPr="00655ECF" w:rsidRDefault="00DB22B9" w:rsidP="009978BB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46288E" w14:textId="77777777" w:rsidR="00DB22B9" w:rsidRPr="00655ECF" w:rsidRDefault="00DB22B9" w:rsidP="009978BB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22B9" w:rsidRPr="001D7EB8" w14:paraId="7DC3AC25" w14:textId="77777777" w:rsidTr="6268E8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57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C780E49" w14:textId="25ADCE65" w:rsidR="00DB22B9" w:rsidRDefault="00DB22B9" w:rsidP="009978BB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Buildings Insurance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AD7B" w14:textId="77777777" w:rsidR="00DB22B9" w:rsidRPr="00655ECF" w:rsidRDefault="00DB22B9" w:rsidP="009978BB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32E8" w14:textId="77777777" w:rsidR="00DB22B9" w:rsidRPr="00655ECF" w:rsidRDefault="00DB22B9" w:rsidP="009978BB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C56D" w14:textId="77777777" w:rsidR="00DB22B9" w:rsidRPr="00655ECF" w:rsidRDefault="00DB22B9" w:rsidP="009978BB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CFA398" w14:textId="77777777" w:rsidR="00DB22B9" w:rsidRPr="00655ECF" w:rsidRDefault="00DB22B9" w:rsidP="009978BB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22B9" w:rsidRPr="001D7EB8" w14:paraId="229E46E3" w14:textId="77777777" w:rsidTr="6268E8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57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2CE5FEF" w14:textId="6A2C9242" w:rsidR="00DB22B9" w:rsidRDefault="00DB22B9" w:rsidP="009978BB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Contents Insurance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5586" w14:textId="77777777" w:rsidR="00DB22B9" w:rsidRPr="00655ECF" w:rsidRDefault="00DB22B9" w:rsidP="009978BB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DFB5" w14:textId="77777777" w:rsidR="00DB22B9" w:rsidRPr="00655ECF" w:rsidRDefault="00DB22B9" w:rsidP="009978BB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D721" w14:textId="77777777" w:rsidR="00DB22B9" w:rsidRPr="00655ECF" w:rsidRDefault="00DB22B9" w:rsidP="009978BB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27E58D" w14:textId="77777777" w:rsidR="00DB22B9" w:rsidRPr="00655ECF" w:rsidRDefault="00DB22B9" w:rsidP="009978BB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C1530" w:rsidRPr="001D7EB8" w14:paraId="6183D612" w14:textId="77777777" w:rsidTr="6268E8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57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123922B" w14:textId="565B05AF" w:rsidR="00CC1530" w:rsidRDefault="00CC1530" w:rsidP="009978BB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Events Insurance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3DDB" w14:textId="77777777" w:rsidR="00CC1530" w:rsidRPr="00655ECF" w:rsidRDefault="00CC1530" w:rsidP="009978BB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EA47" w14:textId="77777777" w:rsidR="00CC1530" w:rsidRPr="00655ECF" w:rsidRDefault="00CC1530" w:rsidP="009978BB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846D" w14:textId="77777777" w:rsidR="00CC1530" w:rsidRPr="00655ECF" w:rsidRDefault="00CC1530" w:rsidP="009978BB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5D3340" w14:textId="77777777" w:rsidR="00CC1530" w:rsidRPr="00655ECF" w:rsidRDefault="00CC1530" w:rsidP="009978BB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8325C" w:rsidRPr="001D7EB8" w14:paraId="470F585E" w14:textId="77777777" w:rsidTr="6268E8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57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1131B53" w14:textId="77777777" w:rsidR="00F8325C" w:rsidRDefault="00F8325C" w:rsidP="009978BB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Other Insurance (please provide details)</w:t>
            </w:r>
          </w:p>
          <w:p w14:paraId="7B1F25D7" w14:textId="77777777" w:rsidR="00F8325C" w:rsidRDefault="00F8325C" w:rsidP="009978BB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color w:val="000000"/>
                <w:sz w:val="22"/>
                <w:szCs w:val="22"/>
              </w:rPr>
            </w:pPr>
          </w:p>
          <w:p w14:paraId="74DD55FB" w14:textId="77777777" w:rsidR="00F8325C" w:rsidRDefault="00F8325C" w:rsidP="009978BB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color w:val="000000"/>
                <w:sz w:val="22"/>
                <w:szCs w:val="22"/>
              </w:rPr>
            </w:pPr>
          </w:p>
          <w:p w14:paraId="1016DE9A" w14:textId="77777777" w:rsidR="00F8325C" w:rsidRDefault="00F8325C" w:rsidP="009978BB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color w:val="000000"/>
                <w:sz w:val="22"/>
                <w:szCs w:val="22"/>
              </w:rPr>
            </w:pPr>
          </w:p>
          <w:p w14:paraId="57AEE2ED" w14:textId="10AD9AFE" w:rsidR="00F8325C" w:rsidRDefault="00F8325C" w:rsidP="009978BB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000000" w:themeColor="text1"/>
              <w:right w:val="single" w:sz="4" w:space="0" w:color="auto"/>
            </w:tcBorders>
          </w:tcPr>
          <w:p w14:paraId="6B447889" w14:textId="77777777" w:rsidR="00F8325C" w:rsidRPr="00655ECF" w:rsidRDefault="00F8325C" w:rsidP="009978BB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000000" w:themeColor="text1"/>
              <w:right w:val="single" w:sz="4" w:space="0" w:color="auto"/>
            </w:tcBorders>
          </w:tcPr>
          <w:p w14:paraId="3CD102D3" w14:textId="77777777" w:rsidR="00F8325C" w:rsidRPr="00655ECF" w:rsidRDefault="00F8325C" w:rsidP="009978BB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9663796" w14:textId="77777777" w:rsidR="00F8325C" w:rsidRPr="00655ECF" w:rsidRDefault="00F8325C" w:rsidP="009978BB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16F54A7" w14:textId="77777777" w:rsidR="00F8325C" w:rsidRPr="00655ECF" w:rsidRDefault="00F8325C" w:rsidP="009978BB">
            <w:pPr>
              <w:tabs>
                <w:tab w:val="left" w:pos="216"/>
                <w:tab w:val="left" w:pos="1067"/>
                <w:tab w:val="left" w:pos="5040"/>
              </w:tabs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38288749" w14:textId="77777777" w:rsidR="006E139F" w:rsidRDefault="006E139F" w:rsidP="006E139F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275566" w:rsidRPr="008E0B74" w14:paraId="35F2F488" w14:textId="77777777" w:rsidTr="354B2B6C">
        <w:tc>
          <w:tcPr>
            <w:tcW w:w="9889" w:type="dxa"/>
            <w:shd w:val="clear" w:color="auto" w:fill="D0CECE" w:themeFill="background2" w:themeFillShade="E6"/>
          </w:tcPr>
          <w:p w14:paraId="18377971" w14:textId="410A5071" w:rsidR="00275566" w:rsidRPr="00655ECF" w:rsidRDefault="11C3DC84" w:rsidP="354B2B6C">
            <w:pPr>
              <w:ind w:left="567" w:hanging="567"/>
              <w:rPr>
                <w:rFonts w:cs="Arial"/>
                <w:b/>
                <w:bCs/>
                <w:color w:val="FF0000"/>
                <w:sz w:val="22"/>
                <w:szCs w:val="22"/>
              </w:rPr>
            </w:pPr>
            <w:r w:rsidRPr="354B2B6C">
              <w:rPr>
                <w:b/>
                <w:bCs/>
                <w:color w:val="000000" w:themeColor="text1"/>
                <w:sz w:val="22"/>
                <w:szCs w:val="22"/>
              </w:rPr>
              <w:t>1</w:t>
            </w:r>
            <w:r w:rsidR="3A7063DD" w:rsidRPr="354B2B6C">
              <w:rPr>
                <w:b/>
                <w:bCs/>
                <w:color w:val="000000" w:themeColor="text1"/>
                <w:sz w:val="22"/>
                <w:szCs w:val="22"/>
              </w:rPr>
              <w:t>4</w:t>
            </w:r>
            <w:r w:rsidRPr="354B2B6C">
              <w:rPr>
                <w:b/>
                <w:bCs/>
                <w:color w:val="000000" w:themeColor="text1"/>
                <w:sz w:val="22"/>
                <w:szCs w:val="22"/>
              </w:rPr>
              <w:t>.</w:t>
            </w:r>
            <w:r w:rsidR="00275566">
              <w:tab/>
            </w:r>
            <w:r w:rsidRPr="354B2B6C">
              <w:rPr>
                <w:b/>
                <w:bCs/>
                <w:color w:val="000000" w:themeColor="text1"/>
                <w:sz w:val="22"/>
                <w:szCs w:val="22"/>
              </w:rPr>
              <w:t>Explain how your organisation raises/attracts additional funding</w:t>
            </w:r>
            <w:r w:rsidR="365BC037" w:rsidRPr="354B2B6C">
              <w:rPr>
                <w:b/>
                <w:bCs/>
                <w:color w:val="000000" w:themeColor="text1"/>
                <w:sz w:val="22"/>
                <w:szCs w:val="22"/>
              </w:rPr>
              <w:t>.</w:t>
            </w:r>
          </w:p>
        </w:tc>
      </w:tr>
      <w:tr w:rsidR="00275566" w14:paraId="20BD9A1A" w14:textId="77777777" w:rsidTr="354B2B6C">
        <w:tc>
          <w:tcPr>
            <w:tcW w:w="9889" w:type="dxa"/>
            <w:tcBorders>
              <w:bottom w:val="single" w:sz="12" w:space="0" w:color="auto"/>
            </w:tcBorders>
          </w:tcPr>
          <w:p w14:paraId="0C136CF1" w14:textId="77777777" w:rsidR="00275566" w:rsidRDefault="00275566" w:rsidP="009978BB"/>
          <w:p w14:paraId="0A392C6A" w14:textId="77777777" w:rsidR="00275566" w:rsidRDefault="00275566" w:rsidP="009978BB"/>
          <w:p w14:paraId="0AB13542" w14:textId="7A6E07D2" w:rsidR="5F7D6494" w:rsidRDefault="5F7D6494"/>
          <w:p w14:paraId="63ABA49C" w14:textId="3D2EC15E" w:rsidR="5F7D6494" w:rsidRDefault="5F7D6494"/>
          <w:p w14:paraId="290583F9" w14:textId="77777777" w:rsidR="00275566" w:rsidRDefault="00275566" w:rsidP="009978BB"/>
        </w:tc>
      </w:tr>
    </w:tbl>
    <w:p w14:paraId="68F21D90" w14:textId="77777777" w:rsidR="00275566" w:rsidRDefault="00275566" w:rsidP="006E139F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6E139F" w:rsidRPr="003F7BB2" w14:paraId="61CEC2EC" w14:textId="77777777" w:rsidTr="2167F52B">
        <w:tc>
          <w:tcPr>
            <w:tcW w:w="9889" w:type="dxa"/>
            <w:shd w:val="clear" w:color="auto" w:fill="D0CECE" w:themeFill="background2" w:themeFillShade="E6"/>
          </w:tcPr>
          <w:p w14:paraId="542E08B0" w14:textId="23BA5D59" w:rsidR="006E139F" w:rsidRPr="00DE02A1" w:rsidRDefault="222C72BA" w:rsidP="2167F52B">
            <w:pPr>
              <w:ind w:left="567" w:hanging="567"/>
              <w:rPr>
                <w:rFonts w:cs="Arial"/>
                <w:b/>
                <w:bCs/>
                <w:sz w:val="22"/>
                <w:szCs w:val="22"/>
              </w:rPr>
            </w:pPr>
            <w:r w:rsidRPr="2167F52B">
              <w:rPr>
                <w:b/>
                <w:bCs/>
                <w:sz w:val="22"/>
                <w:szCs w:val="22"/>
              </w:rPr>
              <w:t>1</w:t>
            </w:r>
            <w:r w:rsidR="77140C0E" w:rsidRPr="2167F52B">
              <w:rPr>
                <w:b/>
                <w:bCs/>
                <w:sz w:val="22"/>
                <w:szCs w:val="22"/>
              </w:rPr>
              <w:t>4</w:t>
            </w:r>
            <w:r w:rsidR="76FC74C0" w:rsidRPr="2167F52B">
              <w:rPr>
                <w:b/>
                <w:bCs/>
                <w:sz w:val="22"/>
                <w:szCs w:val="22"/>
              </w:rPr>
              <w:t>.</w:t>
            </w:r>
            <w:r w:rsidR="77140C0E" w:rsidRPr="2167F52B">
              <w:rPr>
                <w:b/>
                <w:bCs/>
                <w:sz w:val="22"/>
                <w:szCs w:val="22"/>
              </w:rPr>
              <w:t>1</w:t>
            </w:r>
            <w:r w:rsidR="76FC74C0" w:rsidRPr="2167F52B">
              <w:rPr>
                <w:b/>
                <w:bCs/>
                <w:sz w:val="22"/>
                <w:szCs w:val="22"/>
              </w:rPr>
              <w:t xml:space="preserve"> </w:t>
            </w:r>
            <w:r w:rsidR="00275566">
              <w:tab/>
            </w:r>
            <w:r w:rsidR="1A289C5C" w:rsidRPr="2167F52B">
              <w:rPr>
                <w:b/>
                <w:bCs/>
                <w:color w:val="000000" w:themeColor="text1"/>
                <w:sz w:val="22"/>
                <w:szCs w:val="22"/>
              </w:rPr>
              <w:t>H</w:t>
            </w:r>
            <w:r w:rsidR="1A289C5C" w:rsidRPr="2167F52B"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  <w:t>ow wi</w:t>
            </w:r>
            <w:r w:rsidR="1A289C5C" w:rsidRPr="2167F52B">
              <w:rPr>
                <w:rFonts w:cs="Arial"/>
                <w:b/>
                <w:bCs/>
                <w:sz w:val="22"/>
                <w:szCs w:val="22"/>
              </w:rPr>
              <w:t>ll the service be sustained should Fife Co</w:t>
            </w:r>
            <w:r w:rsidR="1A289C5C" w:rsidRPr="2167F52B"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  <w:t>uncil</w:t>
            </w:r>
            <w:r w:rsidR="48D64B95" w:rsidRPr="2167F52B"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1A289C5C" w:rsidRPr="2167F52B"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  <w:t>fu</w:t>
            </w:r>
            <w:r w:rsidR="1A289C5C" w:rsidRPr="2167F52B">
              <w:rPr>
                <w:rFonts w:cs="Arial"/>
                <w:b/>
                <w:bCs/>
                <w:sz w:val="22"/>
                <w:szCs w:val="22"/>
              </w:rPr>
              <w:t>nding cease (e.g. exit strategy, business plan, ongoing management and funding arrangements)</w:t>
            </w:r>
            <w:r w:rsidR="207B0021" w:rsidRPr="2167F52B">
              <w:rPr>
                <w:rFonts w:cs="Arial"/>
                <w:b/>
                <w:bCs/>
                <w:sz w:val="22"/>
                <w:szCs w:val="22"/>
              </w:rPr>
              <w:t>?</w:t>
            </w:r>
            <w:r w:rsidR="1A289C5C" w:rsidRPr="2167F52B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hyperlink r:id="rId21">
              <w:r w:rsidR="3F5ED069" w:rsidRPr="2167F52B">
                <w:rPr>
                  <w:rStyle w:val="Hyperlink"/>
                  <w:rFonts w:cs="Arial"/>
                  <w:b/>
                  <w:bCs/>
                  <w:sz w:val="22"/>
                  <w:szCs w:val="22"/>
                </w:rPr>
                <w:t>Sustainability The Lasting Difference</w:t>
              </w:r>
            </w:hyperlink>
            <w:r w:rsidR="3F5ED069" w:rsidRPr="2167F52B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6E139F" w14:paraId="13C326F3" w14:textId="77777777" w:rsidTr="2167F52B">
        <w:tc>
          <w:tcPr>
            <w:tcW w:w="9889" w:type="dxa"/>
            <w:tcBorders>
              <w:bottom w:val="single" w:sz="12" w:space="0" w:color="auto"/>
            </w:tcBorders>
          </w:tcPr>
          <w:p w14:paraId="4853B841" w14:textId="77777777" w:rsidR="006E139F" w:rsidRDefault="006E139F" w:rsidP="00E3284D"/>
          <w:p w14:paraId="50125231" w14:textId="77777777" w:rsidR="006E139F" w:rsidRDefault="006E139F" w:rsidP="00E3284D"/>
          <w:p w14:paraId="5A25747A" w14:textId="77777777" w:rsidR="006E139F" w:rsidRDefault="006E139F" w:rsidP="00E3284D"/>
          <w:p w14:paraId="07F5215B" w14:textId="77777777" w:rsidR="00453D03" w:rsidRDefault="00453D03" w:rsidP="00E3284D"/>
          <w:p w14:paraId="09B8D95D" w14:textId="77777777" w:rsidR="006E139F" w:rsidRDefault="006E139F" w:rsidP="00E3284D"/>
          <w:p w14:paraId="78BEFD2A" w14:textId="77777777" w:rsidR="006E139F" w:rsidRDefault="006E139F" w:rsidP="00E3284D"/>
        </w:tc>
      </w:tr>
    </w:tbl>
    <w:p w14:paraId="49206A88" w14:textId="77777777" w:rsidR="005C1DF4" w:rsidRDefault="005C1DF4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3686"/>
        <w:gridCol w:w="2126"/>
      </w:tblGrid>
      <w:tr w:rsidR="00B83212" w:rsidRPr="004573F2" w14:paraId="34448110" w14:textId="77777777" w:rsidTr="354B2B6C">
        <w:tc>
          <w:tcPr>
            <w:tcW w:w="4077" w:type="dxa"/>
            <w:tcBorders>
              <w:top w:val="single" w:sz="12" w:space="0" w:color="auto"/>
              <w:left w:val="single" w:sz="12" w:space="0" w:color="auto"/>
            </w:tcBorders>
            <w:shd w:val="clear" w:color="auto" w:fill="CCCCCC"/>
          </w:tcPr>
          <w:p w14:paraId="0A46714A" w14:textId="77777777" w:rsidR="00B83212" w:rsidRPr="00DE02A1" w:rsidRDefault="00B83212" w:rsidP="004573F2">
            <w:pPr>
              <w:ind w:left="426" w:hanging="426"/>
              <w:rPr>
                <w:color w:val="000000"/>
                <w:sz w:val="22"/>
                <w:szCs w:val="22"/>
              </w:rPr>
            </w:pPr>
            <w:r w:rsidRPr="00DE02A1">
              <w:rPr>
                <w:b/>
                <w:color w:val="000000"/>
                <w:sz w:val="22"/>
                <w:szCs w:val="22"/>
              </w:rPr>
              <w:t>1</w:t>
            </w:r>
            <w:r w:rsidR="00985FFB" w:rsidRPr="00DE02A1">
              <w:rPr>
                <w:b/>
                <w:color w:val="000000"/>
                <w:sz w:val="22"/>
                <w:szCs w:val="22"/>
              </w:rPr>
              <w:t>5</w:t>
            </w:r>
            <w:r w:rsidRPr="00DE02A1">
              <w:rPr>
                <w:b/>
                <w:color w:val="000000"/>
                <w:sz w:val="22"/>
                <w:szCs w:val="22"/>
              </w:rPr>
              <w:t>.</w:t>
            </w:r>
            <w:r w:rsidRPr="00DE02A1">
              <w:rPr>
                <w:b/>
                <w:color w:val="000000"/>
                <w:sz w:val="22"/>
                <w:szCs w:val="22"/>
              </w:rPr>
              <w:tab/>
              <w:t xml:space="preserve">Are there any </w:t>
            </w:r>
            <w:r w:rsidR="00883D7F" w:rsidRPr="00DE02A1">
              <w:rPr>
                <w:b/>
                <w:color w:val="000000"/>
                <w:sz w:val="22"/>
                <w:szCs w:val="22"/>
              </w:rPr>
              <w:t>issues</w:t>
            </w:r>
            <w:r w:rsidR="008E739B" w:rsidRPr="00DE02A1">
              <w:rPr>
                <w:b/>
                <w:color w:val="000000"/>
                <w:sz w:val="22"/>
                <w:szCs w:val="22"/>
              </w:rPr>
              <w:t xml:space="preserve"> of concern</w:t>
            </w:r>
            <w:r w:rsidR="00883D7F" w:rsidRPr="00DE02A1">
              <w:rPr>
                <w:b/>
                <w:color w:val="000000"/>
                <w:sz w:val="22"/>
                <w:szCs w:val="22"/>
              </w:rPr>
              <w:t xml:space="preserve"> picked up in previous years still </w:t>
            </w:r>
            <w:r w:rsidR="00C52484" w:rsidRPr="00DE02A1">
              <w:rPr>
                <w:b/>
                <w:color w:val="000000"/>
                <w:sz w:val="22"/>
                <w:szCs w:val="22"/>
              </w:rPr>
              <w:t>outstanding?</w:t>
            </w:r>
          </w:p>
        </w:tc>
        <w:tc>
          <w:tcPr>
            <w:tcW w:w="3686" w:type="dxa"/>
            <w:tcBorders>
              <w:top w:val="single" w:sz="12" w:space="0" w:color="auto"/>
            </w:tcBorders>
            <w:shd w:val="clear" w:color="auto" w:fill="CCCCCC"/>
          </w:tcPr>
          <w:p w14:paraId="6073C222" w14:textId="7DDE8C3E" w:rsidR="00B83212" w:rsidRPr="00DE02A1" w:rsidRDefault="55882093" w:rsidP="354B2B6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354B2B6C">
              <w:rPr>
                <w:b/>
                <w:bCs/>
                <w:color w:val="000000" w:themeColor="text1"/>
                <w:sz w:val="22"/>
                <w:szCs w:val="22"/>
              </w:rPr>
              <w:t>How will the organisation address th</w:t>
            </w:r>
            <w:r w:rsidR="317FB688" w:rsidRPr="354B2B6C">
              <w:rPr>
                <w:b/>
                <w:bCs/>
                <w:color w:val="000000" w:themeColor="text1"/>
                <w:sz w:val="22"/>
                <w:szCs w:val="22"/>
              </w:rPr>
              <w:t>e</w:t>
            </w:r>
            <w:r w:rsidR="67AE8B96" w:rsidRPr="354B2B6C">
              <w:rPr>
                <w:b/>
                <w:bCs/>
                <w:color w:val="000000" w:themeColor="text1"/>
                <w:sz w:val="22"/>
                <w:szCs w:val="22"/>
              </w:rPr>
              <w:t>s</w:t>
            </w:r>
            <w:r w:rsidR="317FB688" w:rsidRPr="354B2B6C">
              <w:rPr>
                <w:b/>
                <w:bCs/>
                <w:color w:val="000000" w:themeColor="text1"/>
                <w:sz w:val="22"/>
                <w:szCs w:val="22"/>
              </w:rPr>
              <w:t>e</w:t>
            </w:r>
            <w:r w:rsidR="5AA29B0A" w:rsidRPr="354B2B6C">
              <w:rPr>
                <w:b/>
                <w:bCs/>
                <w:color w:val="000000" w:themeColor="text1"/>
                <w:sz w:val="22"/>
                <w:szCs w:val="22"/>
              </w:rPr>
              <w:t>?</w:t>
            </w:r>
          </w:p>
        </w:tc>
        <w:tc>
          <w:tcPr>
            <w:tcW w:w="2126" w:type="dxa"/>
            <w:tcBorders>
              <w:top w:val="single" w:sz="12" w:space="0" w:color="auto"/>
              <w:right w:val="single" w:sz="12" w:space="0" w:color="auto"/>
            </w:tcBorders>
            <w:shd w:val="clear" w:color="auto" w:fill="CCCCCC"/>
          </w:tcPr>
          <w:p w14:paraId="45C8F776" w14:textId="77777777" w:rsidR="00B83212" w:rsidRPr="00DE02A1" w:rsidRDefault="00B83212">
            <w:pPr>
              <w:rPr>
                <w:b/>
                <w:color w:val="000000"/>
                <w:sz w:val="22"/>
                <w:szCs w:val="22"/>
              </w:rPr>
            </w:pPr>
            <w:r w:rsidRPr="00DE02A1">
              <w:rPr>
                <w:b/>
                <w:color w:val="000000"/>
                <w:sz w:val="22"/>
                <w:szCs w:val="22"/>
              </w:rPr>
              <w:t>Timescale</w:t>
            </w:r>
          </w:p>
        </w:tc>
      </w:tr>
      <w:tr w:rsidR="00B83212" w14:paraId="67B7A70C" w14:textId="77777777" w:rsidTr="354B2B6C">
        <w:tc>
          <w:tcPr>
            <w:tcW w:w="4077" w:type="dxa"/>
            <w:tcBorders>
              <w:left w:val="single" w:sz="12" w:space="0" w:color="auto"/>
            </w:tcBorders>
            <w:shd w:val="clear" w:color="auto" w:fill="auto"/>
          </w:tcPr>
          <w:p w14:paraId="71887C79" w14:textId="77777777" w:rsidR="00B83212" w:rsidRDefault="00B83212"/>
          <w:p w14:paraId="38D6B9B6" w14:textId="77777777" w:rsidR="00747ADD" w:rsidRDefault="00747ADD"/>
          <w:p w14:paraId="22F860BB" w14:textId="77777777" w:rsidR="006535C7" w:rsidRDefault="006535C7"/>
          <w:p w14:paraId="698536F5" w14:textId="77777777" w:rsidR="005C1DF4" w:rsidRDefault="005C1DF4"/>
        </w:tc>
        <w:tc>
          <w:tcPr>
            <w:tcW w:w="3686" w:type="dxa"/>
            <w:shd w:val="clear" w:color="auto" w:fill="auto"/>
          </w:tcPr>
          <w:p w14:paraId="7BC1BAF2" w14:textId="77777777" w:rsidR="00B83212" w:rsidRDefault="00B83212"/>
        </w:tc>
        <w:tc>
          <w:tcPr>
            <w:tcW w:w="2126" w:type="dxa"/>
            <w:tcBorders>
              <w:right w:val="single" w:sz="12" w:space="0" w:color="auto"/>
            </w:tcBorders>
            <w:shd w:val="clear" w:color="auto" w:fill="auto"/>
          </w:tcPr>
          <w:p w14:paraId="61C988F9" w14:textId="77777777" w:rsidR="00B83212" w:rsidRDefault="00B83212"/>
        </w:tc>
      </w:tr>
      <w:tr w:rsidR="00883D7F" w14:paraId="3B22BB7D" w14:textId="77777777" w:rsidTr="354B2B6C">
        <w:tc>
          <w:tcPr>
            <w:tcW w:w="4077" w:type="dxa"/>
            <w:tcBorders>
              <w:left w:val="single" w:sz="12" w:space="0" w:color="auto"/>
            </w:tcBorders>
            <w:shd w:val="clear" w:color="auto" w:fill="auto"/>
          </w:tcPr>
          <w:p w14:paraId="17B246DD" w14:textId="77777777" w:rsidR="00883D7F" w:rsidRDefault="00883D7F"/>
          <w:p w14:paraId="6BF89DA3" w14:textId="77777777" w:rsidR="00883D7F" w:rsidRDefault="00883D7F"/>
          <w:p w14:paraId="5C3E0E74" w14:textId="77777777" w:rsidR="00747ADD" w:rsidRDefault="00747ADD"/>
          <w:p w14:paraId="76BB753C" w14:textId="77777777" w:rsidR="00883D7F" w:rsidRDefault="00883D7F"/>
        </w:tc>
        <w:tc>
          <w:tcPr>
            <w:tcW w:w="3686" w:type="dxa"/>
            <w:shd w:val="clear" w:color="auto" w:fill="auto"/>
          </w:tcPr>
          <w:p w14:paraId="513DA1E0" w14:textId="77777777" w:rsidR="00883D7F" w:rsidRDefault="00883D7F"/>
        </w:tc>
        <w:tc>
          <w:tcPr>
            <w:tcW w:w="2126" w:type="dxa"/>
            <w:tcBorders>
              <w:right w:val="single" w:sz="12" w:space="0" w:color="auto"/>
            </w:tcBorders>
            <w:shd w:val="clear" w:color="auto" w:fill="auto"/>
          </w:tcPr>
          <w:p w14:paraId="75CAC6F5" w14:textId="77777777" w:rsidR="00883D7F" w:rsidRDefault="00883D7F"/>
        </w:tc>
      </w:tr>
      <w:tr w:rsidR="00883D7F" w14:paraId="66060428" w14:textId="77777777" w:rsidTr="354B2B6C">
        <w:tc>
          <w:tcPr>
            <w:tcW w:w="4077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1D0656FE" w14:textId="77777777" w:rsidR="00883D7F" w:rsidRDefault="00883D7F"/>
          <w:p w14:paraId="7B37605A" w14:textId="77777777" w:rsidR="00883D7F" w:rsidRDefault="00883D7F"/>
          <w:p w14:paraId="394798F2" w14:textId="77777777" w:rsidR="00747ADD" w:rsidRDefault="00747ADD"/>
          <w:p w14:paraId="29079D35" w14:textId="77777777" w:rsidR="00883D7F" w:rsidRDefault="00883D7F"/>
        </w:tc>
        <w:tc>
          <w:tcPr>
            <w:tcW w:w="3686" w:type="dxa"/>
            <w:tcBorders>
              <w:bottom w:val="single" w:sz="12" w:space="0" w:color="auto"/>
            </w:tcBorders>
            <w:shd w:val="clear" w:color="auto" w:fill="auto"/>
          </w:tcPr>
          <w:p w14:paraId="17686DC7" w14:textId="77777777" w:rsidR="00883D7F" w:rsidRDefault="00883D7F"/>
        </w:tc>
        <w:tc>
          <w:tcPr>
            <w:tcW w:w="212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3BD644D" w14:textId="77777777" w:rsidR="00883D7F" w:rsidRDefault="00883D7F"/>
        </w:tc>
      </w:tr>
    </w:tbl>
    <w:p w14:paraId="2BBD94B2" w14:textId="77777777" w:rsidR="005C1DF4" w:rsidRDefault="005C1DF4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3686"/>
        <w:gridCol w:w="2126"/>
      </w:tblGrid>
      <w:tr w:rsidR="006535C7" w:rsidRPr="004573F2" w14:paraId="1031F455" w14:textId="77777777" w:rsidTr="354B2B6C">
        <w:tc>
          <w:tcPr>
            <w:tcW w:w="4077" w:type="dxa"/>
            <w:tcBorders>
              <w:top w:val="single" w:sz="12" w:space="0" w:color="auto"/>
              <w:left w:val="single" w:sz="12" w:space="0" w:color="auto"/>
            </w:tcBorders>
            <w:shd w:val="clear" w:color="auto" w:fill="CCCCCC"/>
          </w:tcPr>
          <w:p w14:paraId="4C51D3C1" w14:textId="71786ECC" w:rsidR="006535C7" w:rsidRPr="00DE02A1" w:rsidRDefault="67AE8B96" w:rsidP="004573F2">
            <w:pPr>
              <w:ind w:left="426" w:hanging="426"/>
              <w:rPr>
                <w:color w:val="000000"/>
                <w:sz w:val="22"/>
                <w:szCs w:val="22"/>
              </w:rPr>
            </w:pPr>
            <w:r w:rsidRPr="354B2B6C">
              <w:rPr>
                <w:b/>
                <w:bCs/>
                <w:color w:val="000000" w:themeColor="text1"/>
                <w:sz w:val="22"/>
                <w:szCs w:val="22"/>
              </w:rPr>
              <w:t>1</w:t>
            </w:r>
            <w:r w:rsidR="3A7063DD" w:rsidRPr="354B2B6C">
              <w:rPr>
                <w:b/>
                <w:bCs/>
                <w:color w:val="000000" w:themeColor="text1"/>
                <w:sz w:val="22"/>
                <w:szCs w:val="22"/>
              </w:rPr>
              <w:t>6</w:t>
            </w:r>
            <w:r w:rsidRPr="354B2B6C">
              <w:rPr>
                <w:b/>
                <w:bCs/>
                <w:color w:val="000000" w:themeColor="text1"/>
                <w:sz w:val="22"/>
                <w:szCs w:val="22"/>
              </w:rPr>
              <w:t>.</w:t>
            </w:r>
            <w:r w:rsidR="006535C7">
              <w:tab/>
            </w:r>
            <w:r w:rsidRPr="354B2B6C">
              <w:rPr>
                <w:b/>
                <w:bCs/>
                <w:color w:val="000000" w:themeColor="text1"/>
                <w:sz w:val="22"/>
                <w:szCs w:val="22"/>
              </w:rPr>
              <w:t>Are there any new areas for concern that should be highlighted</w:t>
            </w:r>
            <w:r w:rsidR="55B59D0E" w:rsidRPr="354B2B6C">
              <w:rPr>
                <w:b/>
                <w:bCs/>
                <w:color w:val="000000" w:themeColor="text1"/>
                <w:sz w:val="22"/>
                <w:szCs w:val="22"/>
              </w:rPr>
              <w:t>?</w:t>
            </w:r>
          </w:p>
        </w:tc>
        <w:tc>
          <w:tcPr>
            <w:tcW w:w="3686" w:type="dxa"/>
            <w:tcBorders>
              <w:top w:val="single" w:sz="12" w:space="0" w:color="auto"/>
            </w:tcBorders>
            <w:shd w:val="clear" w:color="auto" w:fill="CCCCCC"/>
          </w:tcPr>
          <w:p w14:paraId="70D39AAB" w14:textId="72C31353" w:rsidR="006535C7" w:rsidRPr="00DE02A1" w:rsidRDefault="67AE8B96" w:rsidP="354B2B6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354B2B6C">
              <w:rPr>
                <w:b/>
                <w:bCs/>
                <w:color w:val="000000" w:themeColor="text1"/>
                <w:sz w:val="22"/>
                <w:szCs w:val="22"/>
              </w:rPr>
              <w:t>How will the organisation address th</w:t>
            </w:r>
            <w:r w:rsidR="317FB688" w:rsidRPr="354B2B6C">
              <w:rPr>
                <w:b/>
                <w:bCs/>
                <w:color w:val="000000" w:themeColor="text1"/>
                <w:sz w:val="22"/>
                <w:szCs w:val="22"/>
              </w:rPr>
              <w:t>ese</w:t>
            </w:r>
            <w:r w:rsidR="66B558C9" w:rsidRPr="354B2B6C">
              <w:rPr>
                <w:b/>
                <w:bCs/>
                <w:color w:val="000000" w:themeColor="text1"/>
                <w:sz w:val="22"/>
                <w:szCs w:val="22"/>
              </w:rPr>
              <w:t>?</w:t>
            </w:r>
          </w:p>
        </w:tc>
        <w:tc>
          <w:tcPr>
            <w:tcW w:w="2126" w:type="dxa"/>
            <w:tcBorders>
              <w:top w:val="single" w:sz="12" w:space="0" w:color="auto"/>
              <w:right w:val="single" w:sz="12" w:space="0" w:color="auto"/>
            </w:tcBorders>
            <w:shd w:val="clear" w:color="auto" w:fill="CCCCCC"/>
          </w:tcPr>
          <w:p w14:paraId="1D2B647D" w14:textId="77777777" w:rsidR="006535C7" w:rsidRPr="00DE02A1" w:rsidRDefault="006535C7" w:rsidP="00771695">
            <w:pPr>
              <w:rPr>
                <w:b/>
                <w:color w:val="000000"/>
                <w:sz w:val="22"/>
                <w:szCs w:val="22"/>
              </w:rPr>
            </w:pPr>
            <w:r w:rsidRPr="00DE02A1">
              <w:rPr>
                <w:b/>
                <w:color w:val="000000"/>
                <w:sz w:val="22"/>
                <w:szCs w:val="22"/>
              </w:rPr>
              <w:t>Timescale</w:t>
            </w:r>
          </w:p>
        </w:tc>
      </w:tr>
      <w:tr w:rsidR="006535C7" w14:paraId="5854DE7F" w14:textId="77777777" w:rsidTr="354B2B6C">
        <w:tc>
          <w:tcPr>
            <w:tcW w:w="4077" w:type="dxa"/>
            <w:tcBorders>
              <w:left w:val="single" w:sz="12" w:space="0" w:color="auto"/>
            </w:tcBorders>
            <w:shd w:val="clear" w:color="auto" w:fill="auto"/>
          </w:tcPr>
          <w:p w14:paraId="2CA7ADD4" w14:textId="77777777" w:rsidR="006535C7" w:rsidRDefault="006535C7" w:rsidP="00771695"/>
          <w:p w14:paraId="314EE24A" w14:textId="77777777" w:rsidR="006535C7" w:rsidRDefault="006535C7" w:rsidP="00771695"/>
          <w:p w14:paraId="57590049" w14:textId="77777777" w:rsidR="005C1DF4" w:rsidRDefault="005C1DF4" w:rsidP="00771695"/>
          <w:p w14:paraId="0C5B615A" w14:textId="77777777" w:rsidR="006535C7" w:rsidRDefault="006535C7" w:rsidP="00771695"/>
        </w:tc>
        <w:tc>
          <w:tcPr>
            <w:tcW w:w="3686" w:type="dxa"/>
            <w:shd w:val="clear" w:color="auto" w:fill="auto"/>
          </w:tcPr>
          <w:p w14:paraId="792F1AA2" w14:textId="77777777" w:rsidR="006535C7" w:rsidRDefault="006535C7" w:rsidP="00771695"/>
        </w:tc>
        <w:tc>
          <w:tcPr>
            <w:tcW w:w="2126" w:type="dxa"/>
            <w:tcBorders>
              <w:right w:val="single" w:sz="12" w:space="0" w:color="auto"/>
            </w:tcBorders>
            <w:shd w:val="clear" w:color="auto" w:fill="auto"/>
          </w:tcPr>
          <w:p w14:paraId="1A499DFC" w14:textId="77777777" w:rsidR="006535C7" w:rsidRDefault="006535C7" w:rsidP="00771695"/>
        </w:tc>
      </w:tr>
      <w:tr w:rsidR="00883D7F" w14:paraId="5E7E3C41" w14:textId="77777777" w:rsidTr="354B2B6C">
        <w:tc>
          <w:tcPr>
            <w:tcW w:w="4077" w:type="dxa"/>
            <w:tcBorders>
              <w:left w:val="single" w:sz="12" w:space="0" w:color="auto"/>
            </w:tcBorders>
            <w:shd w:val="clear" w:color="auto" w:fill="auto"/>
          </w:tcPr>
          <w:p w14:paraId="03F828E4" w14:textId="77777777" w:rsidR="00883D7F" w:rsidRDefault="00883D7F" w:rsidP="00771695"/>
          <w:p w14:paraId="2AC57CB0" w14:textId="77777777" w:rsidR="00883D7F" w:rsidRDefault="00883D7F" w:rsidP="00771695"/>
          <w:p w14:paraId="5186B13D" w14:textId="77777777" w:rsidR="00747ADD" w:rsidRDefault="00747ADD" w:rsidP="00771695"/>
          <w:p w14:paraId="3D404BC9" w14:textId="77777777" w:rsidR="00883D7F" w:rsidRDefault="00883D7F" w:rsidP="00771695"/>
        </w:tc>
        <w:tc>
          <w:tcPr>
            <w:tcW w:w="3686" w:type="dxa"/>
            <w:shd w:val="clear" w:color="auto" w:fill="auto"/>
          </w:tcPr>
          <w:p w14:paraId="61319B8A" w14:textId="77777777" w:rsidR="00883D7F" w:rsidRDefault="00883D7F" w:rsidP="00771695"/>
        </w:tc>
        <w:tc>
          <w:tcPr>
            <w:tcW w:w="2126" w:type="dxa"/>
            <w:tcBorders>
              <w:right w:val="single" w:sz="12" w:space="0" w:color="auto"/>
            </w:tcBorders>
            <w:shd w:val="clear" w:color="auto" w:fill="auto"/>
          </w:tcPr>
          <w:p w14:paraId="31A560F4" w14:textId="77777777" w:rsidR="00883D7F" w:rsidRDefault="00883D7F" w:rsidP="00771695"/>
        </w:tc>
      </w:tr>
      <w:tr w:rsidR="00883D7F" w14:paraId="70DF735C" w14:textId="77777777" w:rsidTr="354B2B6C">
        <w:tc>
          <w:tcPr>
            <w:tcW w:w="4077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3A413BF6" w14:textId="77777777" w:rsidR="00883D7F" w:rsidRDefault="00883D7F" w:rsidP="00771695"/>
          <w:p w14:paraId="33D28B4B" w14:textId="77777777" w:rsidR="00883D7F" w:rsidRDefault="00883D7F" w:rsidP="00771695"/>
          <w:p w14:paraId="41C6AC2A" w14:textId="77777777" w:rsidR="00747ADD" w:rsidRDefault="00747ADD" w:rsidP="00771695"/>
          <w:p w14:paraId="2DC44586" w14:textId="77777777" w:rsidR="00883D7F" w:rsidRDefault="00883D7F" w:rsidP="00771695"/>
        </w:tc>
        <w:tc>
          <w:tcPr>
            <w:tcW w:w="3686" w:type="dxa"/>
            <w:tcBorders>
              <w:bottom w:val="single" w:sz="12" w:space="0" w:color="auto"/>
            </w:tcBorders>
            <w:shd w:val="clear" w:color="auto" w:fill="auto"/>
          </w:tcPr>
          <w:p w14:paraId="4FFCBC07" w14:textId="77777777" w:rsidR="00883D7F" w:rsidRDefault="00883D7F" w:rsidP="00771695"/>
        </w:tc>
        <w:tc>
          <w:tcPr>
            <w:tcW w:w="212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728B4D0" w14:textId="77777777" w:rsidR="00883D7F" w:rsidRDefault="00883D7F" w:rsidP="00771695"/>
        </w:tc>
      </w:tr>
    </w:tbl>
    <w:p w14:paraId="7BD58BA2" w14:textId="77777777" w:rsidR="000B6620" w:rsidRDefault="000B6620" w:rsidP="006E139F">
      <w:pPr>
        <w:numPr>
          <w:ilvl w:val="12"/>
          <w:numId w:val="0"/>
        </w:numPr>
        <w:rPr>
          <w:b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797176" w:rsidRPr="00BE1C5C" w14:paraId="658D04E8" w14:textId="77777777" w:rsidTr="15DB571C">
        <w:tc>
          <w:tcPr>
            <w:tcW w:w="9889" w:type="dxa"/>
            <w:tcBorders>
              <w:top w:val="single" w:sz="12" w:space="0" w:color="auto"/>
              <w:bottom w:val="single" w:sz="6" w:space="0" w:color="auto"/>
            </w:tcBorders>
            <w:shd w:val="clear" w:color="auto" w:fill="D0CECE" w:themeFill="background2" w:themeFillShade="E6"/>
          </w:tcPr>
          <w:p w14:paraId="7635EB5F" w14:textId="6B5D7F1C" w:rsidR="00797176" w:rsidRPr="00BE1C5C" w:rsidRDefault="00797176" w:rsidP="009978BB">
            <w:pPr>
              <w:ind w:left="567" w:hanging="567"/>
              <w:rPr>
                <w:b/>
                <w:color w:val="000000"/>
                <w:sz w:val="20"/>
              </w:rPr>
            </w:pPr>
            <w:r w:rsidRPr="00DE02A1">
              <w:rPr>
                <w:b/>
                <w:color w:val="000000"/>
                <w:sz w:val="22"/>
                <w:szCs w:val="22"/>
              </w:rPr>
              <w:t>1</w:t>
            </w:r>
            <w:r w:rsidR="00985FFB" w:rsidRPr="00DE02A1">
              <w:rPr>
                <w:b/>
                <w:color w:val="000000"/>
                <w:sz w:val="22"/>
                <w:szCs w:val="22"/>
              </w:rPr>
              <w:t>7</w:t>
            </w:r>
            <w:r w:rsidRPr="00DE02A1">
              <w:rPr>
                <w:b/>
                <w:color w:val="000000"/>
                <w:sz w:val="22"/>
                <w:szCs w:val="22"/>
              </w:rPr>
              <w:t>.</w:t>
            </w:r>
            <w:r w:rsidRPr="00DE02A1">
              <w:rPr>
                <w:b/>
                <w:color w:val="000000"/>
                <w:sz w:val="22"/>
                <w:szCs w:val="22"/>
              </w:rPr>
              <w:tab/>
              <w:t xml:space="preserve">Highlight </w:t>
            </w:r>
            <w:r w:rsidR="002050FC" w:rsidRPr="00DE02A1">
              <w:rPr>
                <w:b/>
                <w:color w:val="000000"/>
                <w:sz w:val="22"/>
                <w:szCs w:val="22"/>
              </w:rPr>
              <w:t>possible changes to the Service Level Agreement and provide reasons why change is necessary.</w:t>
            </w:r>
          </w:p>
        </w:tc>
      </w:tr>
      <w:tr w:rsidR="00797176" w14:paraId="4357A966" w14:textId="77777777" w:rsidTr="15DB571C">
        <w:tc>
          <w:tcPr>
            <w:tcW w:w="9889" w:type="dxa"/>
            <w:tcBorders>
              <w:top w:val="single" w:sz="6" w:space="0" w:color="auto"/>
            </w:tcBorders>
          </w:tcPr>
          <w:p w14:paraId="44690661" w14:textId="77777777" w:rsidR="00797176" w:rsidRDefault="00797176" w:rsidP="009978BB"/>
          <w:p w14:paraId="74539910" w14:textId="77777777" w:rsidR="00797176" w:rsidRDefault="00797176" w:rsidP="009978BB"/>
          <w:p w14:paraId="5A7E0CF2" w14:textId="77777777" w:rsidR="00797176" w:rsidRDefault="00797176" w:rsidP="009978BB"/>
          <w:p w14:paraId="60FA6563" w14:textId="77777777" w:rsidR="00985FFB" w:rsidRDefault="00985FFB" w:rsidP="009978BB"/>
          <w:p w14:paraId="1AC5CDBE" w14:textId="77777777" w:rsidR="00985FFB" w:rsidRDefault="00985FFB" w:rsidP="009978BB"/>
          <w:p w14:paraId="6CEB15CE" w14:textId="77777777" w:rsidR="00797176" w:rsidRDefault="00797176" w:rsidP="009978BB"/>
        </w:tc>
      </w:tr>
    </w:tbl>
    <w:p w14:paraId="774AF2BF" w14:textId="77777777" w:rsidR="005C1DF4" w:rsidRDefault="005C1DF4" w:rsidP="006E139F">
      <w:pPr>
        <w:numPr>
          <w:ilvl w:val="12"/>
          <w:numId w:val="0"/>
        </w:numPr>
        <w:rPr>
          <w:b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B83212" w:rsidRPr="003F7BB2" w14:paraId="7FD6559F" w14:textId="77777777" w:rsidTr="2167F52B">
        <w:tc>
          <w:tcPr>
            <w:tcW w:w="9889" w:type="dxa"/>
            <w:shd w:val="clear" w:color="auto" w:fill="D0CECE" w:themeFill="background2" w:themeFillShade="E6"/>
          </w:tcPr>
          <w:p w14:paraId="1D698162" w14:textId="3307B89B" w:rsidR="00B83212" w:rsidRPr="003F7BB2" w:rsidRDefault="00985FFB" w:rsidP="00883D7F">
            <w:pPr>
              <w:ind w:left="426" w:hanging="426"/>
              <w:rPr>
                <w:b/>
                <w:sz w:val="20"/>
              </w:rPr>
            </w:pPr>
            <w:r w:rsidRPr="00655ECF">
              <w:rPr>
                <w:b/>
                <w:sz w:val="22"/>
                <w:szCs w:val="22"/>
              </w:rPr>
              <w:t>18</w:t>
            </w:r>
            <w:r w:rsidR="00883D7F" w:rsidRPr="00655ECF">
              <w:rPr>
                <w:b/>
                <w:sz w:val="22"/>
                <w:szCs w:val="22"/>
              </w:rPr>
              <w:t>.</w:t>
            </w:r>
            <w:r w:rsidR="00883D7F" w:rsidRPr="00655ECF">
              <w:rPr>
                <w:b/>
                <w:sz w:val="22"/>
                <w:szCs w:val="22"/>
              </w:rPr>
              <w:tab/>
              <w:t>O</w:t>
            </w:r>
            <w:r w:rsidR="007C5420" w:rsidRPr="00655ECF">
              <w:rPr>
                <w:b/>
                <w:sz w:val="22"/>
                <w:szCs w:val="22"/>
              </w:rPr>
              <w:t>t</w:t>
            </w:r>
            <w:r w:rsidR="00B83212" w:rsidRPr="00655ECF">
              <w:rPr>
                <w:b/>
                <w:sz w:val="22"/>
                <w:szCs w:val="22"/>
              </w:rPr>
              <w:t xml:space="preserve">her </w:t>
            </w:r>
            <w:r w:rsidR="002050FC" w:rsidRPr="00655ECF">
              <w:rPr>
                <w:b/>
                <w:sz w:val="22"/>
                <w:szCs w:val="22"/>
              </w:rPr>
              <w:t>c</w:t>
            </w:r>
            <w:r w:rsidR="00B83212" w:rsidRPr="00655ECF">
              <w:rPr>
                <w:b/>
                <w:sz w:val="22"/>
                <w:szCs w:val="22"/>
              </w:rPr>
              <w:t>omments</w:t>
            </w:r>
            <w:r w:rsidR="002050FC" w:rsidRPr="00655ECF">
              <w:rPr>
                <w:b/>
                <w:sz w:val="22"/>
                <w:szCs w:val="22"/>
              </w:rPr>
              <w:t>:</w:t>
            </w:r>
          </w:p>
        </w:tc>
      </w:tr>
      <w:tr w:rsidR="00B83212" w14:paraId="7A292896" w14:textId="77777777" w:rsidTr="2167F52B">
        <w:tc>
          <w:tcPr>
            <w:tcW w:w="9889" w:type="dxa"/>
          </w:tcPr>
          <w:p w14:paraId="2191599E" w14:textId="77777777" w:rsidR="008E739B" w:rsidRDefault="008E739B" w:rsidP="00771695"/>
          <w:p w14:paraId="7673E5AE" w14:textId="77777777" w:rsidR="008E739B" w:rsidRDefault="008E739B" w:rsidP="00771695"/>
          <w:p w14:paraId="041D98D7" w14:textId="77777777" w:rsidR="008E739B" w:rsidRDefault="008E739B" w:rsidP="00771695"/>
          <w:p w14:paraId="5AB7C0C5" w14:textId="77777777" w:rsidR="008E739B" w:rsidRDefault="008E739B" w:rsidP="00771695"/>
          <w:p w14:paraId="55B33694" w14:textId="77777777" w:rsidR="008E739B" w:rsidRDefault="008E739B" w:rsidP="00771695"/>
          <w:p w14:paraId="4455F193" w14:textId="77777777" w:rsidR="008E739B" w:rsidRDefault="008E739B" w:rsidP="00771695"/>
          <w:p w14:paraId="1C2776EB" w14:textId="77777777" w:rsidR="00B83212" w:rsidRDefault="00B83212" w:rsidP="00771695"/>
          <w:p w14:paraId="15342E60" w14:textId="77777777" w:rsidR="00B83212" w:rsidRDefault="00B83212" w:rsidP="00771695"/>
          <w:p w14:paraId="5EB89DE8" w14:textId="77777777" w:rsidR="00B83212" w:rsidRDefault="00B83212" w:rsidP="00771695"/>
          <w:p w14:paraId="078B034E" w14:textId="77777777" w:rsidR="00B83212" w:rsidRDefault="00B83212" w:rsidP="00771695"/>
          <w:p w14:paraId="7FD8715F" w14:textId="77777777" w:rsidR="008E739B" w:rsidRDefault="008E739B" w:rsidP="00771695"/>
          <w:p w14:paraId="6BDFDFC2" w14:textId="77777777" w:rsidR="00B83212" w:rsidRDefault="00B83212" w:rsidP="00771695"/>
        </w:tc>
      </w:tr>
    </w:tbl>
    <w:p w14:paraId="00F03A6D" w14:textId="77777777" w:rsidR="005C1DF4" w:rsidRDefault="005C1DF4" w:rsidP="006E139F"/>
    <w:tbl>
      <w:tblPr>
        <w:tblStyle w:val="TableGrid"/>
        <w:tblW w:w="991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"/>
        <w:gridCol w:w="8025"/>
        <w:gridCol w:w="992"/>
      </w:tblGrid>
      <w:tr w:rsidR="00E03F22" w:rsidRPr="00E03F22" w14:paraId="32533CC9" w14:textId="77777777" w:rsidTr="00464077">
        <w:tc>
          <w:tcPr>
            <w:tcW w:w="991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33392528" w14:textId="194DF180" w:rsidR="00E03F22" w:rsidRPr="00E03F22" w:rsidRDefault="00E03F22" w:rsidP="006E139F">
            <w:pPr>
              <w:rPr>
                <w:b/>
                <w:bCs/>
                <w:sz w:val="22"/>
                <w:szCs w:val="18"/>
              </w:rPr>
            </w:pPr>
            <w:r w:rsidRPr="00E03F22">
              <w:rPr>
                <w:b/>
                <w:bCs/>
                <w:sz w:val="22"/>
                <w:szCs w:val="18"/>
              </w:rPr>
              <w:t>19. Conclusion</w:t>
            </w:r>
          </w:p>
        </w:tc>
      </w:tr>
      <w:tr w:rsidR="00687A2C" w:rsidRPr="00E03F22" w14:paraId="22AB1844" w14:textId="77777777" w:rsidTr="00464077">
        <w:tc>
          <w:tcPr>
            <w:tcW w:w="9918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3EE7A4E" w14:textId="77777777" w:rsidR="00687A2C" w:rsidRDefault="00687A2C" w:rsidP="006E139F">
            <w:pPr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Having carried out the annual monitoring exercise of this organisation, confirm:</w:t>
            </w:r>
          </w:p>
          <w:p w14:paraId="26584065" w14:textId="7937BF7E" w:rsidR="004F3EE6" w:rsidRPr="00E03F22" w:rsidRDefault="004F3EE6" w:rsidP="006E139F">
            <w:pPr>
              <w:rPr>
                <w:sz w:val="22"/>
                <w:szCs w:val="18"/>
              </w:rPr>
            </w:pPr>
          </w:p>
        </w:tc>
      </w:tr>
      <w:tr w:rsidR="00E03F22" w:rsidRPr="00E03F22" w14:paraId="60644322" w14:textId="77777777" w:rsidTr="00464077">
        <w:tc>
          <w:tcPr>
            <w:tcW w:w="901" w:type="dxa"/>
            <w:tcBorders>
              <w:top w:val="nil"/>
              <w:left w:val="single" w:sz="12" w:space="0" w:color="auto"/>
              <w:bottom w:val="nil"/>
            </w:tcBorders>
          </w:tcPr>
          <w:p w14:paraId="18CEBDAD" w14:textId="50D77FEC" w:rsidR="00E03F22" w:rsidRPr="00E03F22" w:rsidRDefault="004F3EE6" w:rsidP="006E139F">
            <w:pPr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1.</w:t>
            </w:r>
          </w:p>
        </w:tc>
        <w:tc>
          <w:tcPr>
            <w:tcW w:w="8025" w:type="dxa"/>
            <w:tcBorders>
              <w:top w:val="nil"/>
              <w:bottom w:val="nil"/>
            </w:tcBorders>
          </w:tcPr>
          <w:p w14:paraId="6FC74A30" w14:textId="77777777" w:rsidR="00E03F22" w:rsidRDefault="004F3EE6" w:rsidP="006E139F">
            <w:pPr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The organisation is fully meeting their responsibilities as detailed in the Service Level Agreement</w:t>
            </w:r>
          </w:p>
          <w:p w14:paraId="4E4F4893" w14:textId="75BBD677" w:rsidR="004F3EE6" w:rsidRPr="00E03F22" w:rsidRDefault="004F3EE6" w:rsidP="006E139F">
            <w:pPr>
              <w:rPr>
                <w:sz w:val="22"/>
                <w:szCs w:val="18"/>
              </w:rPr>
            </w:pPr>
          </w:p>
        </w:tc>
        <w:sdt>
          <w:sdtPr>
            <w:rPr>
              <w:sz w:val="22"/>
              <w:szCs w:val="18"/>
            </w:rPr>
            <w:id w:val="4754251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nil"/>
                  <w:bottom w:val="nil"/>
                  <w:right w:val="single" w:sz="12" w:space="0" w:color="auto"/>
                </w:tcBorders>
              </w:tcPr>
              <w:p w14:paraId="52A0081E" w14:textId="663B86B8" w:rsidR="00E03F22" w:rsidRPr="00E03F22" w:rsidRDefault="004F3EE6" w:rsidP="004F3EE6">
                <w:pPr>
                  <w:jc w:val="center"/>
                  <w:rPr>
                    <w:sz w:val="22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18"/>
                  </w:rPr>
                  <w:t>☐</w:t>
                </w:r>
              </w:p>
            </w:tc>
          </w:sdtContent>
        </w:sdt>
      </w:tr>
      <w:tr w:rsidR="00E03F22" w:rsidRPr="00E03F22" w14:paraId="2A742B46" w14:textId="77777777" w:rsidTr="00464077">
        <w:tc>
          <w:tcPr>
            <w:tcW w:w="901" w:type="dxa"/>
            <w:tcBorders>
              <w:top w:val="nil"/>
              <w:left w:val="single" w:sz="12" w:space="0" w:color="auto"/>
              <w:bottom w:val="nil"/>
            </w:tcBorders>
          </w:tcPr>
          <w:p w14:paraId="01706033" w14:textId="7249E4BE" w:rsidR="00E03F22" w:rsidRPr="00E03F22" w:rsidRDefault="004F3EE6" w:rsidP="006E139F">
            <w:pPr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2.</w:t>
            </w:r>
          </w:p>
        </w:tc>
        <w:tc>
          <w:tcPr>
            <w:tcW w:w="8025" w:type="dxa"/>
            <w:tcBorders>
              <w:top w:val="nil"/>
              <w:bottom w:val="nil"/>
            </w:tcBorders>
          </w:tcPr>
          <w:p w14:paraId="080DD818" w14:textId="77777777" w:rsidR="00E03F22" w:rsidRDefault="004F3EE6" w:rsidP="006E139F">
            <w:pPr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There are minor issues, detailed above, that need to be addressed</w:t>
            </w:r>
          </w:p>
          <w:p w14:paraId="4F2726C5" w14:textId="48C34A17" w:rsidR="004F3EE6" w:rsidRPr="00E03F22" w:rsidRDefault="004F3EE6" w:rsidP="006E139F">
            <w:pPr>
              <w:rPr>
                <w:sz w:val="22"/>
                <w:szCs w:val="18"/>
              </w:rPr>
            </w:pPr>
          </w:p>
        </w:tc>
        <w:sdt>
          <w:sdtPr>
            <w:rPr>
              <w:sz w:val="22"/>
              <w:szCs w:val="18"/>
            </w:rPr>
            <w:id w:val="19798004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nil"/>
                  <w:bottom w:val="nil"/>
                  <w:right w:val="single" w:sz="12" w:space="0" w:color="auto"/>
                </w:tcBorders>
              </w:tcPr>
              <w:p w14:paraId="2C072DC8" w14:textId="6945D213" w:rsidR="00E03F22" w:rsidRPr="00E03F22" w:rsidRDefault="004F3EE6" w:rsidP="004F3EE6">
                <w:pPr>
                  <w:jc w:val="center"/>
                  <w:rPr>
                    <w:sz w:val="22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18"/>
                  </w:rPr>
                  <w:t>☐</w:t>
                </w:r>
              </w:p>
            </w:tc>
          </w:sdtContent>
        </w:sdt>
      </w:tr>
      <w:tr w:rsidR="004F3EE6" w:rsidRPr="00E03F22" w14:paraId="3D817B0A" w14:textId="77777777" w:rsidTr="00464077">
        <w:tc>
          <w:tcPr>
            <w:tcW w:w="901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4C257776" w14:textId="35A2770C" w:rsidR="004F3EE6" w:rsidRDefault="004F3EE6" w:rsidP="006E139F">
            <w:pPr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3.</w:t>
            </w:r>
          </w:p>
        </w:tc>
        <w:tc>
          <w:tcPr>
            <w:tcW w:w="8025" w:type="dxa"/>
            <w:tcBorders>
              <w:top w:val="nil"/>
              <w:bottom w:val="single" w:sz="12" w:space="0" w:color="auto"/>
            </w:tcBorders>
          </w:tcPr>
          <w:p w14:paraId="10F18912" w14:textId="77777777" w:rsidR="004F3EE6" w:rsidRDefault="004F3EE6" w:rsidP="006E139F">
            <w:pPr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There are major issues, detailed above, that need to be addressed and remitted back to Committee for decision.</w:t>
            </w:r>
          </w:p>
          <w:p w14:paraId="5464CA86" w14:textId="688D357B" w:rsidR="004F3EE6" w:rsidRDefault="004F3EE6" w:rsidP="006E139F">
            <w:pPr>
              <w:rPr>
                <w:sz w:val="22"/>
                <w:szCs w:val="18"/>
              </w:rPr>
            </w:pPr>
          </w:p>
        </w:tc>
        <w:sdt>
          <w:sdtPr>
            <w:rPr>
              <w:sz w:val="22"/>
              <w:szCs w:val="18"/>
            </w:rPr>
            <w:id w:val="-754133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nil"/>
                  <w:bottom w:val="single" w:sz="12" w:space="0" w:color="auto"/>
                  <w:right w:val="single" w:sz="12" w:space="0" w:color="auto"/>
                </w:tcBorders>
              </w:tcPr>
              <w:p w14:paraId="39BA5CA8" w14:textId="2123FD21" w:rsidR="004F3EE6" w:rsidRPr="00E03F22" w:rsidRDefault="004F3EE6" w:rsidP="004F3EE6">
                <w:pPr>
                  <w:jc w:val="center"/>
                  <w:rPr>
                    <w:sz w:val="22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18"/>
                  </w:rPr>
                  <w:t>☐</w:t>
                </w:r>
              </w:p>
            </w:tc>
          </w:sdtContent>
        </w:sdt>
      </w:tr>
    </w:tbl>
    <w:p w14:paraId="0CAC603A" w14:textId="77777777" w:rsidR="00530AE2" w:rsidRPr="00E03F22" w:rsidRDefault="00530AE2" w:rsidP="006E139F">
      <w:pPr>
        <w:rPr>
          <w:sz w:val="22"/>
          <w:szCs w:val="22"/>
        </w:rPr>
      </w:pPr>
    </w:p>
    <w:p w14:paraId="1A0FD9D7" w14:textId="04066C01" w:rsidR="7FD116FD" w:rsidRDefault="7FD116FD" w:rsidP="2167F52B">
      <w:pPr>
        <w:rPr>
          <w:b/>
          <w:bCs/>
          <w:sz w:val="22"/>
          <w:szCs w:val="22"/>
          <w:u w:val="single"/>
        </w:rPr>
      </w:pPr>
      <w:r w:rsidRPr="2167F52B">
        <w:rPr>
          <w:b/>
          <w:bCs/>
          <w:sz w:val="22"/>
          <w:szCs w:val="22"/>
          <w:u w:val="single"/>
        </w:rPr>
        <w:t>Completed by:</w:t>
      </w:r>
    </w:p>
    <w:p w14:paraId="516DCC75" w14:textId="0C0A5BB5" w:rsidR="2167F52B" w:rsidRDefault="2167F52B" w:rsidP="2167F52B">
      <w:pPr>
        <w:rPr>
          <w:sz w:val="22"/>
          <w:szCs w:val="22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015"/>
        <w:gridCol w:w="6165"/>
      </w:tblGrid>
      <w:tr w:rsidR="2167F52B" w14:paraId="1614F6A1" w14:textId="77777777" w:rsidTr="2167F52B">
        <w:trPr>
          <w:trHeight w:val="300"/>
        </w:trPr>
        <w:tc>
          <w:tcPr>
            <w:tcW w:w="3015" w:type="dxa"/>
          </w:tcPr>
          <w:p w14:paraId="2A48F1E9" w14:textId="48F2A67D" w:rsidR="7FD116FD" w:rsidRDefault="7FD116FD" w:rsidP="2167F52B">
            <w:pPr>
              <w:rPr>
                <w:b/>
                <w:bCs/>
                <w:sz w:val="22"/>
                <w:szCs w:val="22"/>
              </w:rPr>
            </w:pPr>
            <w:r w:rsidRPr="2167F52B">
              <w:rPr>
                <w:b/>
                <w:bCs/>
                <w:sz w:val="22"/>
                <w:szCs w:val="22"/>
              </w:rPr>
              <w:t>Name of Link Officer</w:t>
            </w:r>
          </w:p>
          <w:p w14:paraId="56FB2FF1" w14:textId="5C0E8808" w:rsidR="2167F52B" w:rsidRDefault="2167F52B" w:rsidP="2167F52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5" w:type="dxa"/>
          </w:tcPr>
          <w:p w14:paraId="666A16C5" w14:textId="2CD76C46" w:rsidR="2167F52B" w:rsidRDefault="2167F52B" w:rsidP="2167F52B">
            <w:pPr>
              <w:rPr>
                <w:sz w:val="22"/>
                <w:szCs w:val="22"/>
              </w:rPr>
            </w:pPr>
          </w:p>
        </w:tc>
      </w:tr>
      <w:tr w:rsidR="2167F52B" w14:paraId="3EEE7089" w14:textId="77777777" w:rsidTr="2167F52B">
        <w:trPr>
          <w:trHeight w:val="300"/>
        </w:trPr>
        <w:tc>
          <w:tcPr>
            <w:tcW w:w="3015" w:type="dxa"/>
          </w:tcPr>
          <w:p w14:paraId="672388C7" w14:textId="28B04B3E" w:rsidR="7FD116FD" w:rsidRDefault="7FD116FD" w:rsidP="2167F52B">
            <w:pPr>
              <w:rPr>
                <w:b/>
                <w:bCs/>
                <w:sz w:val="22"/>
                <w:szCs w:val="22"/>
              </w:rPr>
            </w:pPr>
            <w:r w:rsidRPr="2167F52B">
              <w:rPr>
                <w:b/>
                <w:bCs/>
                <w:sz w:val="22"/>
                <w:szCs w:val="22"/>
              </w:rPr>
              <w:t>Signature of Link Officer</w:t>
            </w:r>
          </w:p>
          <w:p w14:paraId="0825DFAB" w14:textId="50945BEB" w:rsidR="2167F52B" w:rsidRDefault="2167F52B" w:rsidP="2167F52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5" w:type="dxa"/>
          </w:tcPr>
          <w:p w14:paraId="33A2B794" w14:textId="2CD76C46" w:rsidR="2167F52B" w:rsidRDefault="2167F52B" w:rsidP="2167F52B">
            <w:pPr>
              <w:rPr>
                <w:sz w:val="22"/>
                <w:szCs w:val="22"/>
              </w:rPr>
            </w:pPr>
          </w:p>
        </w:tc>
      </w:tr>
      <w:tr w:rsidR="2167F52B" w14:paraId="108B5C71" w14:textId="77777777" w:rsidTr="2167F52B">
        <w:trPr>
          <w:trHeight w:val="300"/>
        </w:trPr>
        <w:tc>
          <w:tcPr>
            <w:tcW w:w="3015" w:type="dxa"/>
          </w:tcPr>
          <w:p w14:paraId="460AEFB1" w14:textId="2E1AEA17" w:rsidR="7FD116FD" w:rsidRDefault="7FD116FD" w:rsidP="2167F52B">
            <w:pPr>
              <w:rPr>
                <w:b/>
                <w:bCs/>
                <w:sz w:val="22"/>
                <w:szCs w:val="22"/>
              </w:rPr>
            </w:pPr>
            <w:r w:rsidRPr="2167F52B">
              <w:rPr>
                <w:b/>
                <w:bCs/>
                <w:sz w:val="22"/>
                <w:szCs w:val="22"/>
              </w:rPr>
              <w:t>Date</w:t>
            </w:r>
          </w:p>
          <w:p w14:paraId="566D36DC" w14:textId="633EF0D5" w:rsidR="2167F52B" w:rsidRDefault="2167F52B" w:rsidP="2167F52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5" w:type="dxa"/>
          </w:tcPr>
          <w:p w14:paraId="3CAB67B3" w14:textId="2CD76C46" w:rsidR="2167F52B" w:rsidRDefault="2167F52B" w:rsidP="2167F52B">
            <w:pPr>
              <w:rPr>
                <w:sz w:val="22"/>
                <w:szCs w:val="22"/>
              </w:rPr>
            </w:pPr>
          </w:p>
        </w:tc>
      </w:tr>
    </w:tbl>
    <w:p w14:paraId="4D29CCA9" w14:textId="7745511B" w:rsidR="2167F52B" w:rsidRDefault="2167F52B" w:rsidP="2167F52B">
      <w:pPr>
        <w:spacing w:line="259" w:lineRule="auto"/>
        <w:rPr>
          <w:sz w:val="22"/>
          <w:szCs w:val="22"/>
        </w:rPr>
      </w:pPr>
    </w:p>
    <w:p w14:paraId="3431FEA7" w14:textId="7891A7B9" w:rsidR="2167F52B" w:rsidRDefault="2167F52B" w:rsidP="2167F52B">
      <w:pPr>
        <w:rPr>
          <w:sz w:val="22"/>
          <w:szCs w:val="22"/>
        </w:rPr>
      </w:pPr>
    </w:p>
    <w:sectPr w:rsidR="2167F52B" w:rsidSect="00C45CA7">
      <w:footerReference w:type="default" r:id="rId22"/>
      <w:footerReference w:type="first" r:id="rId23"/>
      <w:pgSz w:w="11906" w:h="16838"/>
      <w:pgMar w:top="1134" w:right="1418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B5F39" w14:textId="77777777" w:rsidR="00607DC6" w:rsidRDefault="00607DC6">
      <w:r>
        <w:separator/>
      </w:r>
    </w:p>
  </w:endnote>
  <w:endnote w:type="continuationSeparator" w:id="0">
    <w:p w14:paraId="7C5D076B" w14:textId="77777777" w:rsidR="00607DC6" w:rsidRDefault="00607DC6">
      <w:r>
        <w:continuationSeparator/>
      </w:r>
    </w:p>
  </w:endnote>
  <w:endnote w:type="continuationNotice" w:id="1">
    <w:p w14:paraId="504FACD6" w14:textId="77777777" w:rsidR="00607DC6" w:rsidRDefault="00607D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55"/>
      <w:gridCol w:w="2855"/>
      <w:gridCol w:w="2855"/>
    </w:tblGrid>
    <w:tr w:rsidR="15DB571C" w14:paraId="6B5BBD0C" w14:textId="77777777" w:rsidTr="15DB571C">
      <w:trPr>
        <w:trHeight w:val="300"/>
      </w:trPr>
      <w:tc>
        <w:tcPr>
          <w:tcW w:w="2855" w:type="dxa"/>
        </w:tcPr>
        <w:p w14:paraId="1EDF8B98" w14:textId="4E824F76" w:rsidR="15DB571C" w:rsidRDefault="15DB571C" w:rsidP="15DB571C">
          <w:pPr>
            <w:pStyle w:val="Header"/>
            <w:ind w:left="-115"/>
          </w:pPr>
        </w:p>
      </w:tc>
      <w:tc>
        <w:tcPr>
          <w:tcW w:w="2855" w:type="dxa"/>
        </w:tcPr>
        <w:p w14:paraId="6AC93596" w14:textId="59365FBA" w:rsidR="15DB571C" w:rsidRDefault="15DB571C" w:rsidP="15DB571C">
          <w:pPr>
            <w:pStyle w:val="Header"/>
            <w:jc w:val="center"/>
          </w:pPr>
        </w:p>
      </w:tc>
      <w:tc>
        <w:tcPr>
          <w:tcW w:w="2855" w:type="dxa"/>
        </w:tcPr>
        <w:p w14:paraId="18A23299" w14:textId="36154E47" w:rsidR="15DB571C" w:rsidRDefault="15DB571C" w:rsidP="15DB571C">
          <w:pPr>
            <w:pStyle w:val="Header"/>
            <w:ind w:right="-115"/>
            <w:jc w:val="right"/>
          </w:pPr>
        </w:p>
      </w:tc>
    </w:tr>
  </w:tbl>
  <w:p w14:paraId="2CA22205" w14:textId="351B2F03" w:rsidR="15DB571C" w:rsidRDefault="15DB571C" w:rsidP="15DB57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55"/>
      <w:gridCol w:w="2855"/>
      <w:gridCol w:w="2855"/>
    </w:tblGrid>
    <w:tr w:rsidR="15DB571C" w14:paraId="793C7779" w14:textId="77777777" w:rsidTr="15DB571C">
      <w:trPr>
        <w:trHeight w:val="300"/>
      </w:trPr>
      <w:tc>
        <w:tcPr>
          <w:tcW w:w="2855" w:type="dxa"/>
        </w:tcPr>
        <w:p w14:paraId="35B72D24" w14:textId="5D188AE9" w:rsidR="15DB571C" w:rsidRDefault="15DB571C" w:rsidP="15DB571C">
          <w:pPr>
            <w:pStyle w:val="Header"/>
            <w:ind w:left="-115"/>
          </w:pPr>
        </w:p>
      </w:tc>
      <w:tc>
        <w:tcPr>
          <w:tcW w:w="2855" w:type="dxa"/>
        </w:tcPr>
        <w:p w14:paraId="6029938A" w14:textId="6EDE7CED" w:rsidR="15DB571C" w:rsidRDefault="15DB571C" w:rsidP="15DB571C">
          <w:pPr>
            <w:pStyle w:val="Header"/>
            <w:jc w:val="center"/>
          </w:pPr>
        </w:p>
      </w:tc>
      <w:tc>
        <w:tcPr>
          <w:tcW w:w="2855" w:type="dxa"/>
        </w:tcPr>
        <w:p w14:paraId="4CF6B8AB" w14:textId="044EFB80" w:rsidR="15DB571C" w:rsidRDefault="15DB571C" w:rsidP="15DB571C">
          <w:pPr>
            <w:pStyle w:val="Header"/>
            <w:ind w:right="-115"/>
            <w:jc w:val="right"/>
          </w:pPr>
        </w:p>
      </w:tc>
    </w:tr>
  </w:tbl>
  <w:p w14:paraId="298BB7A5" w14:textId="731E984B" w:rsidR="15DB571C" w:rsidRDefault="15DB571C" w:rsidP="15DB57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950"/>
      <w:gridCol w:w="4950"/>
      <w:gridCol w:w="4950"/>
    </w:tblGrid>
    <w:tr w:rsidR="15DB571C" w14:paraId="201D8859" w14:textId="77777777" w:rsidTr="15DB571C">
      <w:trPr>
        <w:trHeight w:val="300"/>
      </w:trPr>
      <w:tc>
        <w:tcPr>
          <w:tcW w:w="4950" w:type="dxa"/>
        </w:tcPr>
        <w:p w14:paraId="7C3E4846" w14:textId="0AC9FAAE" w:rsidR="15DB571C" w:rsidRDefault="15DB571C" w:rsidP="15DB571C">
          <w:pPr>
            <w:pStyle w:val="Header"/>
            <w:ind w:left="-115"/>
          </w:pPr>
        </w:p>
      </w:tc>
      <w:tc>
        <w:tcPr>
          <w:tcW w:w="4950" w:type="dxa"/>
        </w:tcPr>
        <w:p w14:paraId="426D576C" w14:textId="345D9B11" w:rsidR="15DB571C" w:rsidRDefault="15DB571C" w:rsidP="15DB571C">
          <w:pPr>
            <w:pStyle w:val="Header"/>
            <w:jc w:val="center"/>
          </w:pPr>
        </w:p>
      </w:tc>
      <w:tc>
        <w:tcPr>
          <w:tcW w:w="4950" w:type="dxa"/>
        </w:tcPr>
        <w:p w14:paraId="3784AA11" w14:textId="1B528450" w:rsidR="15DB571C" w:rsidRDefault="15DB571C" w:rsidP="15DB571C">
          <w:pPr>
            <w:pStyle w:val="Header"/>
            <w:ind w:right="-115"/>
            <w:jc w:val="right"/>
          </w:pPr>
        </w:p>
      </w:tc>
    </w:tr>
  </w:tbl>
  <w:p w14:paraId="4BD9FF0B" w14:textId="25C72878" w:rsidR="15DB571C" w:rsidRDefault="15DB571C" w:rsidP="15DB571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950"/>
      <w:gridCol w:w="4950"/>
      <w:gridCol w:w="4950"/>
    </w:tblGrid>
    <w:tr w:rsidR="15DB571C" w14:paraId="45D8A5DA" w14:textId="77777777" w:rsidTr="15DB571C">
      <w:trPr>
        <w:trHeight w:val="300"/>
      </w:trPr>
      <w:tc>
        <w:tcPr>
          <w:tcW w:w="4950" w:type="dxa"/>
        </w:tcPr>
        <w:p w14:paraId="13AEB3B6" w14:textId="4FDE1433" w:rsidR="15DB571C" w:rsidRDefault="15DB571C" w:rsidP="15DB571C">
          <w:pPr>
            <w:pStyle w:val="Header"/>
            <w:ind w:left="-115"/>
          </w:pPr>
        </w:p>
      </w:tc>
      <w:tc>
        <w:tcPr>
          <w:tcW w:w="4950" w:type="dxa"/>
        </w:tcPr>
        <w:p w14:paraId="40F4B4BB" w14:textId="500E5485" w:rsidR="15DB571C" w:rsidRDefault="15DB571C" w:rsidP="15DB571C">
          <w:pPr>
            <w:pStyle w:val="Header"/>
            <w:jc w:val="center"/>
          </w:pPr>
        </w:p>
      </w:tc>
      <w:tc>
        <w:tcPr>
          <w:tcW w:w="4950" w:type="dxa"/>
        </w:tcPr>
        <w:p w14:paraId="56C7EE78" w14:textId="71DEDA3B" w:rsidR="15DB571C" w:rsidRDefault="15DB571C" w:rsidP="15DB571C">
          <w:pPr>
            <w:pStyle w:val="Header"/>
            <w:ind w:right="-115"/>
            <w:jc w:val="right"/>
          </w:pPr>
        </w:p>
      </w:tc>
    </w:tr>
  </w:tbl>
  <w:p w14:paraId="390DAE5C" w14:textId="5C13F900" w:rsidR="15DB571C" w:rsidRDefault="15DB571C" w:rsidP="15DB571C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5DB571C" w14:paraId="5656F793" w14:textId="77777777" w:rsidTr="15DB571C">
      <w:trPr>
        <w:trHeight w:val="300"/>
      </w:trPr>
      <w:tc>
        <w:tcPr>
          <w:tcW w:w="3020" w:type="dxa"/>
        </w:tcPr>
        <w:p w14:paraId="49062AB9" w14:textId="168F8F8E" w:rsidR="15DB571C" w:rsidRDefault="00F8325C" w:rsidP="00F8325C">
          <w:pPr>
            <w:pStyle w:val="Header"/>
            <w:ind w:left="-115"/>
            <w:jc w:val="center"/>
          </w:pPr>
          <w:r w:rsidRPr="00F8325C">
            <w:rPr>
              <w:color w:val="A6A6A6" w:themeColor="background1" w:themeShade="A6"/>
              <w:sz w:val="22"/>
              <w:szCs w:val="18"/>
            </w:rPr>
            <w:t>Updated March 2025</w:t>
          </w:r>
        </w:p>
      </w:tc>
      <w:tc>
        <w:tcPr>
          <w:tcW w:w="3020" w:type="dxa"/>
        </w:tcPr>
        <w:p w14:paraId="21C43791" w14:textId="001408F8" w:rsidR="15DB571C" w:rsidRDefault="15DB571C" w:rsidP="15DB571C">
          <w:pPr>
            <w:pStyle w:val="Header"/>
            <w:jc w:val="center"/>
          </w:pPr>
        </w:p>
      </w:tc>
      <w:tc>
        <w:tcPr>
          <w:tcW w:w="3020" w:type="dxa"/>
        </w:tcPr>
        <w:p w14:paraId="4BF0AE19" w14:textId="29ECDF4B" w:rsidR="15DB571C" w:rsidRDefault="15DB571C" w:rsidP="15DB571C">
          <w:pPr>
            <w:pStyle w:val="Header"/>
            <w:ind w:right="-115"/>
            <w:jc w:val="right"/>
          </w:pPr>
        </w:p>
      </w:tc>
    </w:tr>
  </w:tbl>
  <w:p w14:paraId="0E85C993" w14:textId="2C72D099" w:rsidR="15DB571C" w:rsidRDefault="15DB571C" w:rsidP="15DB571C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5DB571C" w14:paraId="4978C671" w14:textId="77777777" w:rsidTr="15DB571C">
      <w:trPr>
        <w:trHeight w:val="300"/>
      </w:trPr>
      <w:tc>
        <w:tcPr>
          <w:tcW w:w="3020" w:type="dxa"/>
        </w:tcPr>
        <w:p w14:paraId="3EB2FD55" w14:textId="064633E4" w:rsidR="15DB571C" w:rsidRDefault="15DB571C" w:rsidP="15DB571C">
          <w:pPr>
            <w:pStyle w:val="Header"/>
            <w:ind w:left="-115"/>
          </w:pPr>
        </w:p>
      </w:tc>
      <w:tc>
        <w:tcPr>
          <w:tcW w:w="3020" w:type="dxa"/>
        </w:tcPr>
        <w:p w14:paraId="727853AD" w14:textId="7FD8B05E" w:rsidR="15DB571C" w:rsidRDefault="15DB571C" w:rsidP="15DB571C">
          <w:pPr>
            <w:pStyle w:val="Header"/>
            <w:jc w:val="center"/>
          </w:pPr>
        </w:p>
      </w:tc>
      <w:tc>
        <w:tcPr>
          <w:tcW w:w="3020" w:type="dxa"/>
        </w:tcPr>
        <w:p w14:paraId="761BCDA7" w14:textId="1E6E2165" w:rsidR="15DB571C" w:rsidRDefault="15DB571C" w:rsidP="15DB571C">
          <w:pPr>
            <w:pStyle w:val="Header"/>
            <w:ind w:right="-115"/>
            <w:jc w:val="right"/>
          </w:pPr>
        </w:p>
      </w:tc>
    </w:tr>
  </w:tbl>
  <w:p w14:paraId="0C051D70" w14:textId="5A4534F8" w:rsidR="15DB571C" w:rsidRDefault="15DB571C" w:rsidP="15DB57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D1DC7" w14:textId="77777777" w:rsidR="00607DC6" w:rsidRDefault="00607DC6">
      <w:r>
        <w:separator/>
      </w:r>
    </w:p>
  </w:footnote>
  <w:footnote w:type="continuationSeparator" w:id="0">
    <w:p w14:paraId="32D0AB7A" w14:textId="77777777" w:rsidR="00607DC6" w:rsidRDefault="00607DC6">
      <w:r>
        <w:continuationSeparator/>
      </w:r>
    </w:p>
  </w:footnote>
  <w:footnote w:type="continuationNotice" w:id="1">
    <w:p w14:paraId="1B2DAE78" w14:textId="77777777" w:rsidR="00607DC6" w:rsidRDefault="00607D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1485D" w14:textId="3F6FE106" w:rsidR="0060369A" w:rsidRDefault="0060369A" w:rsidP="0060369A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C4647" w14:textId="1C9E21FF" w:rsidR="0060369A" w:rsidRDefault="5F7D6494" w:rsidP="0060369A">
    <w:pPr>
      <w:pStyle w:val="Header"/>
      <w:jc w:val="right"/>
    </w:pPr>
    <w:r>
      <w:t>Revised Dec 2024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D831C1"/>
    <w:multiLevelType w:val="singleLevel"/>
    <w:tmpl w:val="0660CEF4"/>
    <w:lvl w:ilvl="0">
      <w:start w:val="1"/>
      <w:numFmt w:val="decimal"/>
      <w:lvlText w:val="%1."/>
      <w:legacy w:legacy="1" w:legacySpace="0" w:legacyIndent="360"/>
      <w:lvlJc w:val="left"/>
    </w:lvl>
  </w:abstractNum>
  <w:abstractNum w:abstractNumId="2" w15:restartNumberingAfterBreak="0">
    <w:nsid w:val="04247719"/>
    <w:multiLevelType w:val="singleLevel"/>
    <w:tmpl w:val="9CD87C52"/>
    <w:lvl w:ilvl="0">
      <w:start w:val="5"/>
      <w:numFmt w:val="decimal"/>
      <w:lvlText w:val="%1."/>
      <w:legacy w:legacy="1" w:legacySpace="0" w:legacyIndent="360"/>
      <w:lvlJc w:val="left"/>
    </w:lvl>
  </w:abstractNum>
  <w:abstractNum w:abstractNumId="3" w15:restartNumberingAfterBreak="0">
    <w:nsid w:val="06A11075"/>
    <w:multiLevelType w:val="singleLevel"/>
    <w:tmpl w:val="2152BD18"/>
    <w:lvl w:ilvl="0">
      <w:start w:val="1"/>
      <w:numFmt w:val="decimal"/>
      <w:lvlText w:val="%1.0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BFD670D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2A2C1E51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2FA6252B"/>
    <w:multiLevelType w:val="multilevel"/>
    <w:tmpl w:val="2006FD7C"/>
    <w:lvl w:ilvl="0">
      <w:start w:val="3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u w:val="none"/>
      </w:rPr>
    </w:lvl>
  </w:abstractNum>
  <w:abstractNum w:abstractNumId="7" w15:restartNumberingAfterBreak="0">
    <w:nsid w:val="33F86962"/>
    <w:multiLevelType w:val="multilevel"/>
    <w:tmpl w:val="69BA64CA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49B56D4"/>
    <w:multiLevelType w:val="hybridMultilevel"/>
    <w:tmpl w:val="3228B1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4B04AE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450D36C7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4B0C60E2"/>
    <w:multiLevelType w:val="hybridMultilevel"/>
    <w:tmpl w:val="2E327FB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21C5551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58754421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003" w:hanging="283"/>
        </w:pPr>
        <w:rPr>
          <w:rFonts w:ascii="Symbol" w:hAnsi="Symbol" w:hint="default"/>
        </w:rPr>
      </w:lvl>
    </w:lvlOverride>
  </w:num>
  <w:num w:numId="2" w16cid:durableId="1520267231">
    <w:abstractNumId w:val="0"/>
    <w:lvlOverride w:ilvl="0">
      <w:lvl w:ilvl="0">
        <w:start w:val="1"/>
        <w:numFmt w:val="bullet"/>
        <w:lvlText w:val=""/>
        <w:legacy w:legacy="1" w:legacySpace="0" w:legacyIndent="283"/>
        <w:lvlJc w:val="left"/>
        <w:pPr>
          <w:ind w:left="1003" w:hanging="283"/>
        </w:pPr>
        <w:rPr>
          <w:rFonts w:ascii="Symbol" w:hAnsi="Symbol" w:hint="default"/>
        </w:rPr>
      </w:lvl>
    </w:lvlOverride>
  </w:num>
  <w:num w:numId="3" w16cid:durableId="1718165299">
    <w:abstractNumId w:val="0"/>
    <w:lvlOverride w:ilvl="0">
      <w:lvl w:ilvl="0">
        <w:start w:val="1"/>
        <w:numFmt w:val="bullet"/>
        <w:lvlText w:val=""/>
        <w:legacy w:legacy="1" w:legacySpace="0" w:legacyIndent="270"/>
        <w:lvlJc w:val="left"/>
        <w:pPr>
          <w:ind w:left="990" w:hanging="270"/>
        </w:pPr>
        <w:rPr>
          <w:rFonts w:ascii="Symbol" w:hAnsi="Symbol" w:hint="default"/>
          <w:sz w:val="20"/>
        </w:rPr>
      </w:lvl>
    </w:lvlOverride>
  </w:num>
  <w:num w:numId="4" w16cid:durableId="2041467586">
    <w:abstractNumId w:val="0"/>
    <w:lvlOverride w:ilvl="0">
      <w:lvl w:ilvl="0">
        <w:start w:val="1"/>
        <w:numFmt w:val="bullet"/>
        <w:lvlText w:val=""/>
        <w:legacy w:legacy="1" w:legacySpace="0" w:legacyIndent="270"/>
        <w:lvlJc w:val="left"/>
        <w:pPr>
          <w:ind w:left="270" w:hanging="270"/>
        </w:pPr>
        <w:rPr>
          <w:rFonts w:ascii="Symbol" w:hAnsi="Symbol" w:hint="default"/>
        </w:rPr>
      </w:lvl>
    </w:lvlOverride>
  </w:num>
  <w:num w:numId="5" w16cid:durableId="1476750832">
    <w:abstractNumId w:val="12"/>
  </w:num>
  <w:num w:numId="6" w16cid:durableId="2146268032">
    <w:abstractNumId w:val="10"/>
  </w:num>
  <w:num w:numId="7" w16cid:durableId="1573465802">
    <w:abstractNumId w:val="4"/>
  </w:num>
  <w:num w:numId="8" w16cid:durableId="252132578">
    <w:abstractNumId w:val="5"/>
  </w:num>
  <w:num w:numId="9" w16cid:durableId="958874250">
    <w:abstractNumId w:val="9"/>
  </w:num>
  <w:num w:numId="10" w16cid:durableId="223951839">
    <w:abstractNumId w:val="6"/>
  </w:num>
  <w:num w:numId="11" w16cid:durableId="1586451268">
    <w:abstractNumId w:val="3"/>
  </w:num>
  <w:num w:numId="12" w16cid:durableId="1916626727">
    <w:abstractNumId w:val="1"/>
  </w:num>
  <w:num w:numId="13" w16cid:durableId="93524514">
    <w:abstractNumId w:val="2"/>
  </w:num>
  <w:num w:numId="14" w16cid:durableId="579602992">
    <w:abstractNumId w:val="7"/>
  </w:num>
  <w:num w:numId="15" w16cid:durableId="554464601">
    <w:abstractNumId w:val="8"/>
  </w:num>
  <w:num w:numId="16" w16cid:durableId="15783934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BEA"/>
    <w:rsid w:val="000177AA"/>
    <w:rsid w:val="00037335"/>
    <w:rsid w:val="00040B14"/>
    <w:rsid w:val="000507A1"/>
    <w:rsid w:val="0005536A"/>
    <w:rsid w:val="00063843"/>
    <w:rsid w:val="00066A95"/>
    <w:rsid w:val="00087A30"/>
    <w:rsid w:val="000A491B"/>
    <w:rsid w:val="000B6620"/>
    <w:rsid w:val="000C6C0E"/>
    <w:rsid w:val="000D2413"/>
    <w:rsid w:val="00120EB6"/>
    <w:rsid w:val="00121E20"/>
    <w:rsid w:val="001319AA"/>
    <w:rsid w:val="00147EA7"/>
    <w:rsid w:val="001965B1"/>
    <w:rsid w:val="001B02E0"/>
    <w:rsid w:val="001C47DF"/>
    <w:rsid w:val="001F3575"/>
    <w:rsid w:val="001F74F7"/>
    <w:rsid w:val="002050FC"/>
    <w:rsid w:val="0021309F"/>
    <w:rsid w:val="00224948"/>
    <w:rsid w:val="00226F85"/>
    <w:rsid w:val="00253854"/>
    <w:rsid w:val="002667C8"/>
    <w:rsid w:val="00270979"/>
    <w:rsid w:val="00275566"/>
    <w:rsid w:val="002755AB"/>
    <w:rsid w:val="0028283D"/>
    <w:rsid w:val="002A76F3"/>
    <w:rsid w:val="0031343D"/>
    <w:rsid w:val="00334811"/>
    <w:rsid w:val="00363F29"/>
    <w:rsid w:val="0036624C"/>
    <w:rsid w:val="00367805"/>
    <w:rsid w:val="00375C76"/>
    <w:rsid w:val="00380B88"/>
    <w:rsid w:val="00391650"/>
    <w:rsid w:val="003A1710"/>
    <w:rsid w:val="003C4523"/>
    <w:rsid w:val="003D6C0A"/>
    <w:rsid w:val="003E01B3"/>
    <w:rsid w:val="003E3D84"/>
    <w:rsid w:val="003F7BB2"/>
    <w:rsid w:val="004304A6"/>
    <w:rsid w:val="00433684"/>
    <w:rsid w:val="00453D03"/>
    <w:rsid w:val="004573F2"/>
    <w:rsid w:val="004614C1"/>
    <w:rsid w:val="00462D4D"/>
    <w:rsid w:val="00464077"/>
    <w:rsid w:val="0046595A"/>
    <w:rsid w:val="004B7B3B"/>
    <w:rsid w:val="004C2670"/>
    <w:rsid w:val="004E6B1B"/>
    <w:rsid w:val="004F196C"/>
    <w:rsid w:val="004F3EE6"/>
    <w:rsid w:val="00530AE2"/>
    <w:rsid w:val="005642BD"/>
    <w:rsid w:val="00571626"/>
    <w:rsid w:val="00582177"/>
    <w:rsid w:val="005B63A8"/>
    <w:rsid w:val="005C1DF4"/>
    <w:rsid w:val="005C274D"/>
    <w:rsid w:val="005C31B1"/>
    <w:rsid w:val="005C6402"/>
    <w:rsid w:val="005D1DB6"/>
    <w:rsid w:val="005E68CA"/>
    <w:rsid w:val="005E6CD4"/>
    <w:rsid w:val="005F1B45"/>
    <w:rsid w:val="005F65F1"/>
    <w:rsid w:val="005F66C2"/>
    <w:rsid w:val="0060369A"/>
    <w:rsid w:val="0060512B"/>
    <w:rsid w:val="00607DC6"/>
    <w:rsid w:val="006341A5"/>
    <w:rsid w:val="006535C7"/>
    <w:rsid w:val="00655ECF"/>
    <w:rsid w:val="00657213"/>
    <w:rsid w:val="00674183"/>
    <w:rsid w:val="00682E86"/>
    <w:rsid w:val="00687A2C"/>
    <w:rsid w:val="0069280A"/>
    <w:rsid w:val="00695F1D"/>
    <w:rsid w:val="006A603C"/>
    <w:rsid w:val="006A6BA8"/>
    <w:rsid w:val="006C048E"/>
    <w:rsid w:val="006C0EA8"/>
    <w:rsid w:val="006E139F"/>
    <w:rsid w:val="006E403D"/>
    <w:rsid w:val="00713ACD"/>
    <w:rsid w:val="00717627"/>
    <w:rsid w:val="0072560C"/>
    <w:rsid w:val="00725CA6"/>
    <w:rsid w:val="00727810"/>
    <w:rsid w:val="00731FAC"/>
    <w:rsid w:val="00747ADD"/>
    <w:rsid w:val="007555C2"/>
    <w:rsid w:val="00771695"/>
    <w:rsid w:val="00797176"/>
    <w:rsid w:val="007A3215"/>
    <w:rsid w:val="007A51B0"/>
    <w:rsid w:val="007B36B8"/>
    <w:rsid w:val="007C5420"/>
    <w:rsid w:val="007D567D"/>
    <w:rsid w:val="007E0A7D"/>
    <w:rsid w:val="007E5BE3"/>
    <w:rsid w:val="007F219A"/>
    <w:rsid w:val="00801E4A"/>
    <w:rsid w:val="008029D3"/>
    <w:rsid w:val="0081189C"/>
    <w:rsid w:val="00812BDA"/>
    <w:rsid w:val="00817260"/>
    <w:rsid w:val="00832DFE"/>
    <w:rsid w:val="008364E2"/>
    <w:rsid w:val="00854E95"/>
    <w:rsid w:val="00860C01"/>
    <w:rsid w:val="00870E99"/>
    <w:rsid w:val="00874510"/>
    <w:rsid w:val="00883D7F"/>
    <w:rsid w:val="008B7257"/>
    <w:rsid w:val="008C738E"/>
    <w:rsid w:val="008D6DB7"/>
    <w:rsid w:val="008E0B74"/>
    <w:rsid w:val="008E1D83"/>
    <w:rsid w:val="008E3D4C"/>
    <w:rsid w:val="008E739B"/>
    <w:rsid w:val="008F6B3A"/>
    <w:rsid w:val="009157A6"/>
    <w:rsid w:val="00917D2D"/>
    <w:rsid w:val="00927EC2"/>
    <w:rsid w:val="00952E05"/>
    <w:rsid w:val="00957793"/>
    <w:rsid w:val="00961DD1"/>
    <w:rsid w:val="00976615"/>
    <w:rsid w:val="0097757A"/>
    <w:rsid w:val="00985FFB"/>
    <w:rsid w:val="009978BB"/>
    <w:rsid w:val="009B32DB"/>
    <w:rsid w:val="009E58EB"/>
    <w:rsid w:val="009E5E4E"/>
    <w:rsid w:val="00A04C73"/>
    <w:rsid w:val="00A25924"/>
    <w:rsid w:val="00A47752"/>
    <w:rsid w:val="00A51BCD"/>
    <w:rsid w:val="00A7543B"/>
    <w:rsid w:val="00A8114E"/>
    <w:rsid w:val="00A92514"/>
    <w:rsid w:val="00AA2AED"/>
    <w:rsid w:val="00AD3F97"/>
    <w:rsid w:val="00AD6C44"/>
    <w:rsid w:val="00AE2BEA"/>
    <w:rsid w:val="00B269D4"/>
    <w:rsid w:val="00B371E5"/>
    <w:rsid w:val="00B53E11"/>
    <w:rsid w:val="00B66314"/>
    <w:rsid w:val="00B83212"/>
    <w:rsid w:val="00B84656"/>
    <w:rsid w:val="00B865FC"/>
    <w:rsid w:val="00BA1B75"/>
    <w:rsid w:val="00BC0818"/>
    <w:rsid w:val="00BC613D"/>
    <w:rsid w:val="00BE1C5C"/>
    <w:rsid w:val="00BF3A20"/>
    <w:rsid w:val="00C45CA7"/>
    <w:rsid w:val="00C45F33"/>
    <w:rsid w:val="00C52484"/>
    <w:rsid w:val="00C90C37"/>
    <w:rsid w:val="00CA52BA"/>
    <w:rsid w:val="00CC1530"/>
    <w:rsid w:val="00CC2492"/>
    <w:rsid w:val="00CE6BDC"/>
    <w:rsid w:val="00CF71A1"/>
    <w:rsid w:val="00D02545"/>
    <w:rsid w:val="00D06759"/>
    <w:rsid w:val="00D06C59"/>
    <w:rsid w:val="00D3504B"/>
    <w:rsid w:val="00D45943"/>
    <w:rsid w:val="00D70316"/>
    <w:rsid w:val="00D862CA"/>
    <w:rsid w:val="00D95853"/>
    <w:rsid w:val="00DB22B9"/>
    <w:rsid w:val="00DC0EF8"/>
    <w:rsid w:val="00DD6DEE"/>
    <w:rsid w:val="00DE02A1"/>
    <w:rsid w:val="00DE7D32"/>
    <w:rsid w:val="00DF5B08"/>
    <w:rsid w:val="00E03F22"/>
    <w:rsid w:val="00E10AA0"/>
    <w:rsid w:val="00E3284D"/>
    <w:rsid w:val="00E637CA"/>
    <w:rsid w:val="00E91515"/>
    <w:rsid w:val="00E97580"/>
    <w:rsid w:val="00EB1472"/>
    <w:rsid w:val="00EB2EF8"/>
    <w:rsid w:val="00F1563B"/>
    <w:rsid w:val="00F210FA"/>
    <w:rsid w:val="00F51BE1"/>
    <w:rsid w:val="00F56221"/>
    <w:rsid w:val="00F8325C"/>
    <w:rsid w:val="00F8332C"/>
    <w:rsid w:val="00FC4E42"/>
    <w:rsid w:val="00FD30F8"/>
    <w:rsid w:val="00FD6013"/>
    <w:rsid w:val="013F35F3"/>
    <w:rsid w:val="0561B60D"/>
    <w:rsid w:val="05F0D42C"/>
    <w:rsid w:val="088B6A31"/>
    <w:rsid w:val="0A87E1E0"/>
    <w:rsid w:val="0A9DB429"/>
    <w:rsid w:val="0AFF0679"/>
    <w:rsid w:val="0C78B9D3"/>
    <w:rsid w:val="0E57E393"/>
    <w:rsid w:val="0E7B982E"/>
    <w:rsid w:val="11899710"/>
    <w:rsid w:val="11C3DC84"/>
    <w:rsid w:val="11CA3ADA"/>
    <w:rsid w:val="122EFD70"/>
    <w:rsid w:val="12398E8E"/>
    <w:rsid w:val="1303C6CE"/>
    <w:rsid w:val="13DED43E"/>
    <w:rsid w:val="13F8C120"/>
    <w:rsid w:val="1468DF0C"/>
    <w:rsid w:val="15DB571C"/>
    <w:rsid w:val="16E0E35E"/>
    <w:rsid w:val="192B2657"/>
    <w:rsid w:val="1A289C5C"/>
    <w:rsid w:val="1AFE35C7"/>
    <w:rsid w:val="1B3032F0"/>
    <w:rsid w:val="1B797795"/>
    <w:rsid w:val="1FF974AC"/>
    <w:rsid w:val="207B0021"/>
    <w:rsid w:val="2167F52B"/>
    <w:rsid w:val="22071066"/>
    <w:rsid w:val="2212292A"/>
    <w:rsid w:val="222C72BA"/>
    <w:rsid w:val="2274949D"/>
    <w:rsid w:val="22B919CD"/>
    <w:rsid w:val="232BE251"/>
    <w:rsid w:val="26A45E84"/>
    <w:rsid w:val="27C2E869"/>
    <w:rsid w:val="27F0EB94"/>
    <w:rsid w:val="28F0A874"/>
    <w:rsid w:val="2A81559B"/>
    <w:rsid w:val="2D651908"/>
    <w:rsid w:val="2ED71E03"/>
    <w:rsid w:val="2F1A9939"/>
    <w:rsid w:val="2FC54AB8"/>
    <w:rsid w:val="2FEA3D3E"/>
    <w:rsid w:val="300F8EE5"/>
    <w:rsid w:val="3111A6B4"/>
    <w:rsid w:val="317FB688"/>
    <w:rsid w:val="332B8FF1"/>
    <w:rsid w:val="346E4BD3"/>
    <w:rsid w:val="3483DA97"/>
    <w:rsid w:val="34A0E947"/>
    <w:rsid w:val="34FEF3F1"/>
    <w:rsid w:val="354B2B6C"/>
    <w:rsid w:val="35CA1EAF"/>
    <w:rsid w:val="36364D43"/>
    <w:rsid w:val="365BC037"/>
    <w:rsid w:val="380500E0"/>
    <w:rsid w:val="382AD242"/>
    <w:rsid w:val="38DD87CB"/>
    <w:rsid w:val="39193EAE"/>
    <w:rsid w:val="396CDB1D"/>
    <w:rsid w:val="399FA9AA"/>
    <w:rsid w:val="3A6D0552"/>
    <w:rsid w:val="3A7063DD"/>
    <w:rsid w:val="3CEB5D01"/>
    <w:rsid w:val="3D9E39C4"/>
    <w:rsid w:val="3F5ED069"/>
    <w:rsid w:val="3F9ADEA9"/>
    <w:rsid w:val="409F2105"/>
    <w:rsid w:val="4126B25D"/>
    <w:rsid w:val="41C6AC8A"/>
    <w:rsid w:val="4208A24E"/>
    <w:rsid w:val="430DBEF1"/>
    <w:rsid w:val="4319E490"/>
    <w:rsid w:val="4360D228"/>
    <w:rsid w:val="44F19381"/>
    <w:rsid w:val="4537B41C"/>
    <w:rsid w:val="462B754A"/>
    <w:rsid w:val="477BE9FB"/>
    <w:rsid w:val="48D47856"/>
    <w:rsid w:val="48D64B95"/>
    <w:rsid w:val="4A680C7B"/>
    <w:rsid w:val="4BDA00C0"/>
    <w:rsid w:val="4CD9B0A2"/>
    <w:rsid w:val="4D1230E2"/>
    <w:rsid w:val="4DA43B25"/>
    <w:rsid w:val="4EEA5B99"/>
    <w:rsid w:val="52219929"/>
    <w:rsid w:val="5334EB4E"/>
    <w:rsid w:val="55882093"/>
    <w:rsid w:val="55B59D0E"/>
    <w:rsid w:val="57D1501E"/>
    <w:rsid w:val="58303B83"/>
    <w:rsid w:val="5A17E3BB"/>
    <w:rsid w:val="5A667D79"/>
    <w:rsid w:val="5AA29B0A"/>
    <w:rsid w:val="5D40D62B"/>
    <w:rsid w:val="5DD5AD37"/>
    <w:rsid w:val="5E32287D"/>
    <w:rsid w:val="5F6D20AB"/>
    <w:rsid w:val="5F7D6494"/>
    <w:rsid w:val="60DDCCB6"/>
    <w:rsid w:val="6268E8B8"/>
    <w:rsid w:val="63764663"/>
    <w:rsid w:val="64430CF8"/>
    <w:rsid w:val="64843FA2"/>
    <w:rsid w:val="64B5B088"/>
    <w:rsid w:val="65EAD230"/>
    <w:rsid w:val="6615119B"/>
    <w:rsid w:val="66B558C9"/>
    <w:rsid w:val="67166587"/>
    <w:rsid w:val="67AE8B96"/>
    <w:rsid w:val="69A9560E"/>
    <w:rsid w:val="6BEEE154"/>
    <w:rsid w:val="6C0351AF"/>
    <w:rsid w:val="6D1D91BF"/>
    <w:rsid w:val="6D3C69F3"/>
    <w:rsid w:val="6E3B57A9"/>
    <w:rsid w:val="6E8313FB"/>
    <w:rsid w:val="6F4DD72A"/>
    <w:rsid w:val="73F97CB9"/>
    <w:rsid w:val="767558CA"/>
    <w:rsid w:val="76BF7E9F"/>
    <w:rsid w:val="76FC74C0"/>
    <w:rsid w:val="77140C0E"/>
    <w:rsid w:val="77A3578C"/>
    <w:rsid w:val="79F122BB"/>
    <w:rsid w:val="7A7B62D6"/>
    <w:rsid w:val="7B056090"/>
    <w:rsid w:val="7C364ECF"/>
    <w:rsid w:val="7DEA4CDC"/>
    <w:rsid w:val="7EA3D313"/>
    <w:rsid w:val="7FD1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414491"/>
  <w15:chartTrackingRefBased/>
  <w15:docId w15:val="{EA31D85B-8C70-41C2-8FC9-5B1412A74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B22B9"/>
    <w:rPr>
      <w:rFonts w:ascii="Arial" w:hAnsi="Arial"/>
      <w:sz w:val="24"/>
      <w:lang w:val="en-GB" w:eastAsia="en-GB"/>
    </w:rPr>
  </w:style>
  <w:style w:type="paragraph" w:styleId="Heading2">
    <w:name w:val="heading 2"/>
    <w:basedOn w:val="Normal"/>
    <w:next w:val="Normal"/>
    <w:qFormat/>
    <w:pPr>
      <w:keepNext/>
      <w:numPr>
        <w:ilvl w:val="12"/>
      </w:numPr>
      <w:outlineLvl w:val="1"/>
    </w:pPr>
    <w:rPr>
      <w:b/>
    </w:rPr>
  </w:style>
  <w:style w:type="paragraph" w:styleId="Heading7">
    <w:name w:val="heading 7"/>
    <w:basedOn w:val="Normal"/>
    <w:next w:val="Normal"/>
    <w:qFormat/>
    <w:rsid w:val="00462D4D"/>
    <w:pPr>
      <w:keepNext/>
      <w:numPr>
        <w:ilvl w:val="12"/>
      </w:numPr>
      <w:outlineLvl w:val="6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3">
    <w:name w:val="Body Text 3"/>
    <w:basedOn w:val="Normal"/>
    <w:pPr>
      <w:spacing w:after="240"/>
      <w:jc w:val="center"/>
    </w:pPr>
    <w:rPr>
      <w:rFonts w:ascii="Times New Roman" w:hAnsi="Times New Roman"/>
      <w:b/>
      <w:sz w:val="28"/>
    </w:rPr>
  </w:style>
  <w:style w:type="paragraph" w:styleId="BodyText2">
    <w:name w:val="Body Text 2"/>
    <w:basedOn w:val="Normal"/>
    <w:rPr>
      <w:b/>
      <w:sz w:val="18"/>
    </w:rPr>
  </w:style>
  <w:style w:type="paragraph" w:styleId="BodyTextIndent">
    <w:name w:val="Body Text Indent"/>
    <w:basedOn w:val="Normal"/>
    <w:pPr>
      <w:ind w:left="567" w:hanging="567"/>
    </w:pPr>
  </w:style>
  <w:style w:type="table" w:styleId="TableGrid">
    <w:name w:val="Table Grid"/>
    <w:basedOn w:val="TableNormal"/>
    <w:rsid w:val="00860C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B865FC"/>
    <w:rPr>
      <w:rFonts w:ascii="Tahoma" w:hAnsi="Tahoma" w:cs="Tahoma"/>
      <w:sz w:val="16"/>
      <w:szCs w:val="16"/>
    </w:rPr>
  </w:style>
  <w:style w:type="character" w:styleId="Hyperlink">
    <w:name w:val="Hyperlink"/>
    <w:rsid w:val="007555C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55ECF"/>
    <w:pPr>
      <w:ind w:left="720"/>
      <w:contextualSpacing/>
    </w:pPr>
  </w:style>
  <w:style w:type="character" w:styleId="FollowedHyperlink">
    <w:name w:val="FollowedHyperlink"/>
    <w:basedOn w:val="DefaultParagraphFont"/>
    <w:rsid w:val="0072560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56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gif"/><Relationship Id="rId18" Type="http://schemas.openxmlformats.org/officeDocument/2006/relationships/footer" Target="footer3.xml"/><Relationship Id="rId26" Type="http://schemas.microsoft.com/office/2020/10/relationships/intelligence" Target="intelligence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thelastingdifference.com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10.png"/><Relationship Id="rId17" Type="http://schemas.openxmlformats.org/officeDocument/2006/relationships/footer" Target="footer2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our.fife.scot/plan4fife/plan-for-fife-2024-updat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footer" Target="foot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Normal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f6539f0082845fa9355a9e4791d7375 xmlns="a739cae8-4799-4090-9382-f6a10b3ddf91">
      <Terms xmlns="http://schemas.microsoft.com/office/infopath/2007/PartnerControls">
        <TermInfo xmlns="http://schemas.microsoft.com/office/infopath/2007/PartnerControls">
          <TermName xmlns="http://schemas.microsoft.com/office/infopath/2007/PartnerControls">3 recurring grants 10k+</TermName>
          <TermId xmlns="http://schemas.microsoft.com/office/infopath/2007/PartnerControls">7d5e7ee2-4557-4415-851b-1ea697ab4fb1</TermId>
        </TermInfo>
      </Terms>
    </hf6539f0082845fa9355a9e4791d7375>
    <TaxCatchAll xmlns="264c5323-e590-4694-88b8-b70f18bb79bc">
      <Value>4</Value>
    </TaxCatchAl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366B344C3B09428E5643AF9CC62A8C" ma:contentTypeVersion="13" ma:contentTypeDescription="Create a new document." ma:contentTypeScope="" ma:versionID="d5d4fdf93c021238406ba08e2dd8854d">
  <xsd:schema xmlns:xsd="http://www.w3.org/2001/XMLSchema" xmlns:xs="http://www.w3.org/2001/XMLSchema" xmlns:p="http://schemas.microsoft.com/office/2006/metadata/properties" xmlns:ns2="93f15321-e3a7-4ca4-a4eb-1f2249f70530" xmlns:ns3="264c5323-e590-4694-88b8-b70f18bb79bc" xmlns:ns4="a739cae8-4799-4090-9382-f6a10b3ddf91" targetNamespace="http://schemas.microsoft.com/office/2006/metadata/properties" ma:root="true" ma:fieldsID="4c03b2dac8f12dd3cd347712011e891b" ns2:_="" ns3:_="" ns4:_="">
    <xsd:import namespace="93f15321-e3a7-4ca4-a4eb-1f2249f70530"/>
    <xsd:import namespace="264c5323-e590-4694-88b8-b70f18bb79bc"/>
    <xsd:import namespace="a739cae8-4799-4090-9382-f6a10b3ddf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TaxCatchAll" minOccurs="0"/>
                <xsd:element ref="ns4:hf6539f0082845fa9355a9e4791d7375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15321-e3a7-4ca4-a4eb-1f2249f705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c5323-e590-4694-88b8-b70f18bb79b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bafa091-9445-48ab-a1b5-f0e6e4e598e6}" ma:internalName="TaxCatchAll" ma:showField="CatchAllData" ma:web="a739cae8-4799-4090-9382-f6a10b3ddf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39cae8-4799-4090-9382-f6a10b3ddf91" elementFormDefault="qualified">
    <xsd:import namespace="http://schemas.microsoft.com/office/2006/documentManagement/types"/>
    <xsd:import namespace="http://schemas.microsoft.com/office/infopath/2007/PartnerControls"/>
    <xsd:element name="hf6539f0082845fa9355a9e4791d7375" ma:index="14" nillable="true" ma:taxonomy="true" ma:internalName="hf6539f0082845fa9355a9e4791d7375" ma:taxonomyFieldName="VolSectorSubject" ma:displayName="VolSectorSubject" ma:default="" ma:fieldId="{1f6539f0-0828-45fa-9355-a9e4791d7375}" ma:taxonomyMulti="true" ma:sspId="a91404d7-7751-41e8-a4ee-909c4e7c55f3" ma:termSetId="4badb02b-7ca3-421d-beba-71493fc823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376E4F-2882-445F-9389-F7FE55CDA6B5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7D2C5FD-0E39-4C33-BBCC-B71E9721C5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3DD5A1-CC33-40E3-AC67-24586F1101D5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f8bcd210-5564-48b3-aca9-733d027f8dcc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C93BB2A-AB03-4E04-BB46-00693DA9AC6F}"/>
</file>

<file path=docProps/app.xml><?xml version="1.0" encoding="utf-8"?>
<Properties xmlns="http://schemas.openxmlformats.org/officeDocument/2006/extended-properties" xmlns:vt="http://schemas.openxmlformats.org/officeDocument/2006/docPropsVTypes">
  <Template>Normal1</Template>
  <TotalTime>0</TotalTime>
  <Pages>9</Pages>
  <Words>895</Words>
  <Characters>5105</Characters>
  <Application>Microsoft Office Word</Application>
  <DocSecurity>0</DocSecurity>
  <Lines>42</Lines>
  <Paragraphs>11</Paragraphs>
  <ScaleCrop>false</ScaleCrop>
  <Company>fife council</Company>
  <LinksUpToDate>false</LinksUpToDate>
  <CharactersWithSpaces>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 2 (J) Annual Monitoring Form &amp; Forward Plan Fife Council</dc:title>
  <dc:subject/>
  <dc:creator>fife council</dc:creator>
  <cp:keywords/>
  <dc:description/>
  <cp:lastModifiedBy>Claire Moyles</cp:lastModifiedBy>
  <cp:revision>6</cp:revision>
  <cp:lastPrinted>2025-03-05T16:59:00Z</cp:lastPrinted>
  <dcterms:created xsi:type="dcterms:W3CDTF">2025-03-06T16:16:00Z</dcterms:created>
  <dcterms:modified xsi:type="dcterms:W3CDTF">2025-05-23T08:32:00Z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kAreaVSDReq">
    <vt:lpwstr>Monitoring and Evaluation Framework</vt:lpwstr>
  </property>
  <property fmtid="{D5CDD505-2E9C-101B-9397-08002B2CF9AE}" pid="3" name="CalYearReq">
    <vt:lpwstr>2021-12-31T00:00:00Z</vt:lpwstr>
  </property>
  <property fmtid="{D5CDD505-2E9C-101B-9397-08002B2CF9AE}" pid="4" name="_dlc_ExpireDate">
    <vt:filetime>2025-04-30T15:12:32Z</vt:filetime>
  </property>
  <property fmtid="{D5CDD505-2E9C-101B-9397-08002B2CF9AE}" pid="5" name="ItemRetentionFormula">
    <vt:lpwstr>&lt;formula id="Microsoft.Office.RecordsManagement.PolicyFeatures.Expiration.Formula.BuiltIn"&gt;&lt;number&gt;1&lt;/number&gt;&lt;property&gt;Modified&lt;/property&gt;&lt;propertyId&gt;28cf69c5-fa48-462a-b5cd-27b6f9d2bd5f&lt;/propertyId&gt;&lt;period&gt;years&lt;/period&gt;&lt;/formula&gt;</vt:lpwstr>
  </property>
  <property fmtid="{D5CDD505-2E9C-101B-9397-08002B2CF9AE}" pid="6" name="_dlc_policyId">
    <vt:lpwstr>/sites/comprov/co-in-dc/VoluntarySectorDevelopment</vt:lpwstr>
  </property>
  <property fmtid="{D5CDD505-2E9C-101B-9397-08002B2CF9AE}" pid="7" name="Protective Marking">
    <vt:lpwstr>OFFICIAL - Sensitive</vt:lpwstr>
  </property>
  <property fmtid="{D5CDD505-2E9C-101B-9397-08002B2CF9AE}" pid="8" name="OrganisationVSDOpt">
    <vt:lpwstr>S3 - Recurring over £10k</vt:lpwstr>
  </property>
  <property fmtid="{D5CDD505-2E9C-101B-9397-08002B2CF9AE}" pid="9" name="ItemVSDReq">
    <vt:lpwstr>Policy Document</vt:lpwstr>
  </property>
  <property fmtid="{D5CDD505-2E9C-101B-9397-08002B2CF9AE}" pid="10" name="ContentTypeId">
    <vt:lpwstr>0x0101001F366B344C3B09428E5643AF9CC62A8C</vt:lpwstr>
  </property>
  <property fmtid="{D5CDD505-2E9C-101B-9397-08002B2CF9AE}" pid="11" name="VolSectorSubject">
    <vt:lpwstr>4;#3 recurring grants 10k+|7d5e7ee2-4557-4415-851b-1ea697ab4fb1</vt:lpwstr>
  </property>
  <property fmtid="{D5CDD505-2E9C-101B-9397-08002B2CF9AE}" pid="13" name="docLang">
    <vt:lpwstr>en</vt:lpwstr>
  </property>
</Properties>
</file>